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A2960" w:rsidR="00116DAA" w:rsidP="0070C8ED" w:rsidRDefault="00116DAA" w14:paraId="5D4545DB" w14:textId="4C840D32">
      <w:pPr>
        <w:rPr>
          <w:rStyle w:val="Emphasis"/>
          <w:rFonts w:ascii="Aptos" w:hAnsi="Aptos"/>
          <w:i w:val="0"/>
          <w:iCs w:val="0"/>
        </w:rPr>
      </w:pPr>
      <w:r w:rsidRPr="0070C8ED" w:rsidR="00116DAA">
        <w:rPr>
          <w:rStyle w:val="Emphasis"/>
          <w:rFonts w:ascii="Aptos" w:hAnsi="Aptos"/>
          <w:i w:val="0"/>
          <w:iCs w:val="0"/>
        </w:rPr>
        <w:t xml:space="preserve">Terms and Conditions for Brixton </w:t>
      </w:r>
      <w:r w:rsidRPr="0070C8ED" w:rsidR="7F97488C">
        <w:rPr>
          <w:rStyle w:val="Emphasis"/>
          <w:rFonts w:ascii="Aptos" w:hAnsi="Aptos"/>
          <w:i w:val="0"/>
          <w:iCs w:val="0"/>
        </w:rPr>
        <w:t>H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ill </w:t>
      </w:r>
      <w:r w:rsidRPr="0070C8ED" w:rsidR="5E9A8692">
        <w:rPr>
          <w:rStyle w:val="Emphasis"/>
          <w:rFonts w:ascii="Aptos" w:hAnsi="Aptos"/>
          <w:i w:val="0"/>
          <w:iCs w:val="0"/>
        </w:rPr>
        <w:t>M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usic </w:t>
      </w:r>
      <w:r w:rsidRPr="0070C8ED" w:rsidR="6AD2E401">
        <w:rPr>
          <w:rStyle w:val="Emphasis"/>
          <w:rFonts w:ascii="Aptos" w:hAnsi="Aptos"/>
          <w:i w:val="0"/>
          <w:iCs w:val="0"/>
        </w:rPr>
        <w:t>C</w:t>
      </w:r>
      <w:r w:rsidRPr="0070C8ED" w:rsidR="00116DAA">
        <w:rPr>
          <w:rStyle w:val="Emphasis"/>
          <w:rFonts w:ascii="Aptos" w:hAnsi="Aptos"/>
          <w:i w:val="0"/>
          <w:iCs w:val="0"/>
        </w:rPr>
        <w:t>entre:</w:t>
      </w:r>
    </w:p>
    <w:p w:rsidRPr="005A2960" w:rsidR="00C07D4B" w:rsidP="00B621A1" w:rsidRDefault="00C07D4B" w14:paraId="718E6CE0" w14:textId="77777777">
      <w:pPr>
        <w:rPr>
          <w:rStyle w:val="Emphasis"/>
          <w:rFonts w:ascii="Aptos" w:hAnsi="Aptos"/>
          <w:i w:val="0"/>
          <w:iCs w:val="0"/>
        </w:rPr>
      </w:pPr>
    </w:p>
    <w:p w:rsidRPr="00406D73" w:rsidR="00437C8A" w:rsidP="00A00BE0" w:rsidRDefault="004B6C1E" w14:paraId="4F6E273D" w14:textId="3D23383C">
      <w:pPr>
        <w:rPr>
          <w:rFonts w:ascii="Aptos" w:hAnsi="Aptos" w:cs="Times New Roman"/>
          <w:lang w:eastAsia="en-GB"/>
        </w:rPr>
      </w:pPr>
      <w:r w:rsidRPr="0070C8ED" w:rsidR="00CF6F85">
        <w:rPr>
          <w:rStyle w:val="Emphasis"/>
          <w:rFonts w:ascii="Aptos" w:hAnsi="Aptos"/>
          <w:i w:val="0"/>
          <w:iCs w:val="0"/>
        </w:rPr>
        <w:t>STUDENT WELFARE WHILST ATTENDING THE CENTRE.</w:t>
      </w:r>
      <w:r>
        <w:br/>
      </w:r>
      <w:r w:rsidRPr="0070C8ED" w:rsidR="00437C8A">
        <w:rPr>
          <w:rFonts w:ascii="Aptos" w:hAnsi="Aptos" w:cs="Times New Roman"/>
          <w:lang w:eastAsia="en-GB"/>
        </w:rPr>
        <w:t>We prioritise the safety and wellbeing of pupils whilst in our care at the centre (i.e. from the time they enter their lesson to the time they leave that same lesson).</w:t>
      </w:r>
      <w:r>
        <w:br/>
      </w:r>
      <w:r w:rsidRPr="0070C8ED" w:rsidR="00437C8A">
        <w:rPr>
          <w:rFonts w:ascii="Aptos" w:hAnsi="Aptos" w:cs="Times New Roman"/>
          <w:lang w:eastAsia="en-GB"/>
        </w:rPr>
        <w:t>Our pastoral team are present to support general student safety and wellbeing</w:t>
      </w:r>
      <w:r w:rsidRPr="0070C8ED" w:rsidR="00BB72E2">
        <w:rPr>
          <w:rFonts w:ascii="Aptos" w:hAnsi="Aptos" w:cs="Times New Roman"/>
          <w:lang w:eastAsia="en-GB"/>
        </w:rPr>
        <w:t>.</w:t>
      </w:r>
      <w:r>
        <w:br/>
      </w:r>
      <w:r w:rsidRPr="0070C8ED" w:rsidR="00405D43">
        <w:rPr>
          <w:rFonts w:ascii="Aptos" w:hAnsi="Aptos"/>
        </w:rPr>
        <w:t>O</w:t>
      </w:r>
      <w:r w:rsidRPr="0070C8ED" w:rsidR="00437C8A">
        <w:rPr>
          <w:rFonts w:ascii="Aptos" w:hAnsi="Aptos" w:cs="Times New Roman"/>
          <w:lang w:eastAsia="en-GB"/>
        </w:rPr>
        <w:t>nce a student has left their lesson but remain at the centre</w:t>
      </w:r>
      <w:r w:rsidRPr="0070C8ED" w:rsidR="00405D43">
        <w:rPr>
          <w:rFonts w:ascii="Aptos" w:hAnsi="Aptos" w:cs="Times New Roman"/>
          <w:lang w:eastAsia="en-GB"/>
        </w:rPr>
        <w:t>,</w:t>
      </w:r>
      <w:r w:rsidRPr="0070C8ED" w:rsidR="00437C8A">
        <w:rPr>
          <w:rFonts w:ascii="Aptos" w:hAnsi="Aptos" w:cs="Times New Roman"/>
          <w:lang w:eastAsia="en-GB"/>
        </w:rPr>
        <w:t xml:space="preserve"> responsibility for</w:t>
      </w:r>
      <w:r w:rsidRPr="0070C8ED" w:rsidR="00405D43">
        <w:rPr>
          <w:rFonts w:ascii="Aptos" w:hAnsi="Aptos" w:cs="Times New Roman"/>
          <w:lang w:eastAsia="en-GB"/>
        </w:rPr>
        <w:t xml:space="preserve"> the student</w:t>
      </w:r>
      <w:r w:rsidRPr="0070C8ED" w:rsidR="00A73222">
        <w:rPr>
          <w:rFonts w:ascii="Aptos" w:hAnsi="Aptos" w:cs="Times New Roman"/>
          <w:lang w:eastAsia="en-GB"/>
        </w:rPr>
        <w:t xml:space="preserve"> </w:t>
      </w:r>
      <w:r w:rsidRPr="0070C8ED" w:rsidR="00437C8A">
        <w:rPr>
          <w:rFonts w:ascii="Aptos" w:hAnsi="Aptos" w:cs="Times New Roman"/>
          <w:lang w:eastAsia="en-GB"/>
        </w:rPr>
        <w:t xml:space="preserve">lies with the </w:t>
      </w:r>
      <w:r w:rsidRPr="0070C8ED" w:rsidR="00B2293B">
        <w:rPr>
          <w:rStyle w:val="Emphasis"/>
          <w:rFonts w:ascii="Aptos" w:hAnsi="Aptos"/>
          <w:i w:val="0"/>
          <w:iCs w:val="0"/>
        </w:rPr>
        <w:t>guardian</w:t>
      </w:r>
      <w:r w:rsidRPr="0070C8ED" w:rsidR="00437C8A">
        <w:rPr>
          <w:rFonts w:ascii="Aptos" w:hAnsi="Aptos" w:cs="Times New Roman"/>
          <w:lang w:eastAsia="en-GB"/>
        </w:rPr>
        <w:t xml:space="preserve"> or carer.</w:t>
      </w:r>
      <w:r w:rsidRPr="0070C8ED" w:rsidR="0E6BF0AC">
        <w:rPr>
          <w:rFonts w:ascii="Aptos" w:hAnsi="Aptos" w:cs="Times New Roman"/>
          <w:lang w:eastAsia="en-GB"/>
        </w:rPr>
        <w:t xml:space="preserve">  These </w:t>
      </w:r>
      <w:r w:rsidRPr="0070C8ED" w:rsidR="00437C8A">
        <w:rPr>
          <w:rFonts w:ascii="Aptos" w:hAnsi="Aptos" w:cs="Times New Roman"/>
          <w:lang w:eastAsia="en-GB"/>
        </w:rPr>
        <w:t>responsibilit</w:t>
      </w:r>
      <w:r w:rsidRPr="0070C8ED" w:rsidR="003456DF">
        <w:rPr>
          <w:rFonts w:ascii="Aptos" w:hAnsi="Aptos" w:cs="Times New Roman"/>
          <w:lang w:eastAsia="en-GB"/>
        </w:rPr>
        <w:t>ies</w:t>
      </w:r>
      <w:r w:rsidRPr="0070C8ED" w:rsidR="045E95CD">
        <w:rPr>
          <w:rFonts w:ascii="Aptos" w:hAnsi="Aptos" w:cs="Times New Roman"/>
          <w:lang w:eastAsia="en-GB"/>
        </w:rPr>
        <w:t xml:space="preserve"> </w:t>
      </w:r>
      <w:r w:rsidRPr="0070C8ED" w:rsidR="003456DF">
        <w:rPr>
          <w:rFonts w:ascii="Aptos" w:hAnsi="Aptos" w:cs="Times New Roman"/>
          <w:lang w:eastAsia="en-GB"/>
        </w:rPr>
        <w:t>include</w:t>
      </w:r>
      <w:r w:rsidRPr="0070C8ED" w:rsidR="00437C8A">
        <w:rPr>
          <w:rFonts w:ascii="Aptos" w:hAnsi="Aptos" w:cs="Times New Roman"/>
          <w:lang w:eastAsia="en-GB"/>
        </w:rPr>
        <w:t>:</w:t>
      </w:r>
    </w:p>
    <w:p w:rsidRPr="00406D73" w:rsidR="00437C8A" w:rsidP="00A00BE0" w:rsidRDefault="00437C8A" w14:paraId="4FE432AA" w14:textId="77777777">
      <w:pPr>
        <w:rPr>
          <w:rFonts w:ascii="Aptos" w:hAnsi="Aptos" w:cs="Times New Roman"/>
          <w:lang w:eastAsia="en-GB"/>
        </w:rPr>
      </w:pPr>
      <w:r w:rsidRPr="00406D73">
        <w:rPr>
          <w:rFonts w:ascii="Segoe UI Symbol" w:hAnsi="Segoe UI Symbol" w:cs="Segoe UI Symbol"/>
          <w:lang w:eastAsia="en-GB"/>
        </w:rPr>
        <w:t>⁃</w:t>
      </w:r>
      <w:r w:rsidRPr="00406D73">
        <w:rPr>
          <w:rFonts w:ascii="Aptos" w:hAnsi="Aptos" w:cs="Times New Roman"/>
          <w:lang w:eastAsia="en-GB"/>
        </w:rPr>
        <w:t xml:space="preserve"> the canteen area</w:t>
      </w:r>
    </w:p>
    <w:p w:rsidRPr="00406D73" w:rsidR="00437C8A" w:rsidP="00A00BE0" w:rsidRDefault="00437C8A" w14:paraId="007885FE" w14:textId="77777777">
      <w:pPr>
        <w:rPr>
          <w:rFonts w:ascii="Aptos" w:hAnsi="Aptos" w:cs="Times New Roman"/>
          <w:lang w:eastAsia="en-GB"/>
        </w:rPr>
      </w:pPr>
      <w:r w:rsidRPr="00406D73">
        <w:rPr>
          <w:rFonts w:ascii="Segoe UI Symbol" w:hAnsi="Segoe UI Symbol" w:cs="Segoe UI Symbol"/>
          <w:lang w:eastAsia="en-GB"/>
        </w:rPr>
        <w:t>⁃</w:t>
      </w:r>
      <w:r w:rsidRPr="00406D73">
        <w:rPr>
          <w:rFonts w:ascii="Aptos" w:hAnsi="Aptos" w:cs="Times New Roman"/>
          <w:lang w:eastAsia="en-GB"/>
        </w:rPr>
        <w:t xml:space="preserve"> the main hall</w:t>
      </w:r>
    </w:p>
    <w:p w:rsidRPr="00406D73" w:rsidR="00437C8A" w:rsidP="00A00BE0" w:rsidRDefault="00437C8A" w14:paraId="2AB919C5" w14:textId="77777777">
      <w:pPr>
        <w:rPr>
          <w:rFonts w:ascii="Aptos" w:hAnsi="Aptos" w:cs="Times New Roman"/>
          <w:lang w:eastAsia="en-GB"/>
        </w:rPr>
      </w:pPr>
      <w:r w:rsidRPr="00406D73">
        <w:rPr>
          <w:rFonts w:ascii="Segoe UI Symbol" w:hAnsi="Segoe UI Symbol" w:cs="Segoe UI Symbol"/>
          <w:lang w:eastAsia="en-GB"/>
        </w:rPr>
        <w:t>⁃</w:t>
      </w:r>
      <w:r w:rsidRPr="00406D73">
        <w:rPr>
          <w:rFonts w:ascii="Aptos" w:hAnsi="Aptos" w:cs="Times New Roman"/>
          <w:lang w:eastAsia="en-GB"/>
        </w:rPr>
        <w:t xml:space="preserve"> the playground</w:t>
      </w:r>
    </w:p>
    <w:p w:rsidRPr="005A2960" w:rsidR="00437C8A" w:rsidP="00B621A1" w:rsidRDefault="00437C8A" w14:paraId="5CC50452" w14:textId="4BA9C4C3">
      <w:pPr>
        <w:rPr>
          <w:rStyle w:val="Emphasis"/>
          <w:rFonts w:ascii="Aptos" w:hAnsi="Aptos" w:cs="Times New Roman"/>
          <w:i w:val="0"/>
          <w:iCs w:val="0"/>
          <w:lang w:eastAsia="en-GB"/>
        </w:rPr>
      </w:pPr>
      <w:r w:rsidRPr="00406D73">
        <w:rPr>
          <w:rFonts w:ascii="Aptos" w:hAnsi="Aptos" w:cs="Times New Roman"/>
          <w:lang w:eastAsia="en-GB"/>
        </w:rPr>
        <w:t> </w:t>
      </w:r>
    </w:p>
    <w:p w:rsidRPr="005A2960" w:rsidR="00BD4E2E" w:rsidP="0070C8ED" w:rsidRDefault="00BD4E2E" w14:paraId="6D6D1719" w14:textId="1F913AF0">
      <w:pPr>
        <w:rPr>
          <w:rFonts w:ascii="Aptos" w:hAnsi="Aptos" w:eastAsia="Times New Roman" w:cs="Calibri" w:cstheme="minorAscii"/>
          <w:color w:val="000000"/>
          <w:lang w:eastAsia="en-GB"/>
        </w:rPr>
      </w:pPr>
      <w:r w:rsidRPr="0070C8ED" w:rsidR="00BD4E2E">
        <w:rPr>
          <w:rStyle w:val="Emphasis"/>
          <w:rFonts w:ascii="Aptos" w:hAnsi="Aptos"/>
          <w:i w:val="0"/>
          <w:iCs w:val="0"/>
        </w:rPr>
        <w:t>T</w:t>
      </w:r>
      <w:r w:rsidRPr="0070C8ED" w:rsidR="004A38E1">
        <w:rPr>
          <w:rStyle w:val="Emphasis"/>
          <w:rFonts w:ascii="Aptos" w:hAnsi="Aptos"/>
          <w:i w:val="0"/>
          <w:iCs w:val="0"/>
        </w:rPr>
        <w:t xml:space="preserve">he centre </w:t>
      </w:r>
      <w:r w:rsidRPr="0070C8ED" w:rsidR="00063453">
        <w:rPr>
          <w:rStyle w:val="Emphasis"/>
          <w:rFonts w:ascii="Aptos" w:hAnsi="Aptos"/>
          <w:i w:val="0"/>
          <w:iCs w:val="0"/>
        </w:rPr>
        <w:t>has</w:t>
      </w:r>
      <w:r w:rsidRPr="0070C8ED" w:rsidR="004A38E1">
        <w:rPr>
          <w:rStyle w:val="Emphasis"/>
          <w:rFonts w:ascii="Aptos" w:hAnsi="Aptos"/>
          <w:i w:val="0"/>
          <w:iCs w:val="0"/>
        </w:rPr>
        <w:t xml:space="preserve"> a</w:t>
      </w:r>
      <w:r w:rsidRPr="0070C8ED" w:rsidR="00BD4E2E">
        <w:rPr>
          <w:rStyle w:val="Emphasis"/>
          <w:rFonts w:ascii="Aptos" w:hAnsi="Aptos"/>
          <w:i w:val="0"/>
          <w:iCs w:val="0"/>
        </w:rPr>
        <w:t xml:space="preserve"> playground space</w:t>
      </w:r>
      <w:r w:rsidRPr="0070C8ED" w:rsidR="00BD4E2E">
        <w:rPr>
          <w:rStyle w:val="Emphasis"/>
          <w:rFonts w:ascii="Aptos" w:hAnsi="Aptos" w:cs="Calibri" w:cstheme="minorAscii"/>
          <w:i w:val="0"/>
          <w:iCs w:val="0"/>
        </w:rPr>
        <w:t xml:space="preserve">. </w:t>
      </w:r>
      <w:r w:rsidRPr="0070C8ED" w:rsidR="175C167C">
        <w:rPr>
          <w:rStyle w:val="Emphasis"/>
          <w:rFonts w:ascii="Aptos" w:hAnsi="Aptos" w:cs="Calibri" w:cstheme="minorAscii"/>
          <w:i w:val="0"/>
          <w:iCs w:val="0"/>
        </w:rPr>
        <w:t xml:space="preserve"> </w:t>
      </w:r>
      <w:r w:rsidRPr="0070C8ED" w:rsidR="175C167C">
        <w:rPr>
          <w:rStyle w:val="Emphasis"/>
          <w:rFonts w:ascii="Aptos" w:hAnsi="Aptos" w:cs="Calibri" w:cstheme="minorAscii"/>
          <w:i w:val="0"/>
          <w:iCs w:val="0"/>
        </w:rPr>
        <w:t>G</w:t>
      </w:r>
      <w:r w:rsidRPr="0070C8ED" w:rsidR="004B6C1E">
        <w:rPr>
          <w:rStyle w:val="Emphasis"/>
          <w:rFonts w:ascii="Aptos" w:hAnsi="Aptos"/>
          <w:i w:val="0"/>
          <w:iCs w:val="0"/>
        </w:rPr>
        <w:t>uardian</w:t>
      </w:r>
      <w:r w:rsidRPr="0070C8ED" w:rsidR="00571081">
        <w:rPr>
          <w:rFonts w:ascii="Aptos" w:hAnsi="Aptos" w:eastAsia="Times New Roman" w:cs="Calibri" w:cstheme="minorAscii"/>
          <w:color w:val="000000" w:themeColor="text1" w:themeTint="FF" w:themeShade="FF"/>
          <w:lang w:eastAsia="en-GB"/>
        </w:rPr>
        <w:t>/carers</w:t>
      </w:r>
      <w:r w:rsidRPr="0070C8ED" w:rsidR="00BD4E2E">
        <w:rPr>
          <w:rFonts w:ascii="Aptos" w:hAnsi="Aptos" w:eastAsia="Times New Roman" w:cs="Calibri" w:cstheme="minorAscii"/>
          <w:color w:val="000000" w:themeColor="text1" w:themeTint="FF" w:themeShade="FF"/>
          <w:lang w:eastAsia="en-GB"/>
        </w:rPr>
        <w:t xml:space="preserve"> </w:t>
      </w:r>
      <w:r w:rsidRPr="0070C8ED" w:rsidR="005A2960">
        <w:rPr>
          <w:rFonts w:ascii="Aptos" w:hAnsi="Aptos" w:eastAsia="Times New Roman" w:cs="Calibri" w:cstheme="minorAscii"/>
          <w:color w:val="000000" w:themeColor="text1" w:themeTint="FF" w:themeShade="FF"/>
          <w:lang w:eastAsia="en-GB"/>
        </w:rPr>
        <w:t>must</w:t>
      </w:r>
      <w:r w:rsidRPr="0070C8ED" w:rsidR="00BD4E2E">
        <w:rPr>
          <w:rFonts w:ascii="Aptos" w:hAnsi="Aptos" w:eastAsia="Times New Roman" w:cs="Calibri" w:cstheme="minorAscii"/>
          <w:color w:val="000000" w:themeColor="text1" w:themeTint="FF" w:themeShade="FF"/>
          <w:lang w:eastAsia="en-GB"/>
        </w:rPr>
        <w:t xml:space="preserve"> </w:t>
      </w:r>
      <w:r w:rsidRPr="0070C8ED" w:rsidR="00BD4E2E">
        <w:rPr>
          <w:rFonts w:ascii="Aptos" w:hAnsi="Aptos" w:eastAsia="Times New Roman" w:cs="Calibri" w:cstheme="minorAscii"/>
          <w:color w:val="000000" w:themeColor="text1" w:themeTint="FF" w:themeShade="FF"/>
          <w:lang w:eastAsia="en-GB"/>
        </w:rPr>
        <w:t xml:space="preserve">supervise </w:t>
      </w:r>
      <w:r w:rsidRPr="0070C8ED" w:rsidR="00571081">
        <w:rPr>
          <w:rFonts w:ascii="Aptos" w:hAnsi="Aptos" w:eastAsia="Times New Roman" w:cs="Calibri" w:cstheme="minorAscii"/>
          <w:color w:val="000000" w:themeColor="text1" w:themeTint="FF" w:themeShade="FF"/>
          <w:lang w:eastAsia="en-GB"/>
        </w:rPr>
        <w:t>their own</w:t>
      </w:r>
      <w:r w:rsidRPr="0070C8ED" w:rsidR="00BD4E2E">
        <w:rPr>
          <w:rFonts w:ascii="Aptos" w:hAnsi="Aptos" w:eastAsia="Times New Roman" w:cs="Calibri" w:cstheme="minorAscii"/>
          <w:color w:val="000000" w:themeColor="text1" w:themeTint="FF" w:themeShade="FF"/>
          <w:lang w:eastAsia="en-GB"/>
        </w:rPr>
        <w:t xml:space="preserve"> children at all times</w:t>
      </w:r>
      <w:r w:rsidRPr="0070C8ED" w:rsidR="00BD4E2E">
        <w:rPr>
          <w:rFonts w:ascii="Aptos" w:hAnsi="Aptos" w:eastAsia="Times New Roman" w:cs="Calibri" w:cstheme="minorAscii"/>
          <w:color w:val="000000" w:themeColor="text1" w:themeTint="FF" w:themeShade="FF"/>
          <w:lang w:eastAsia="en-GB"/>
        </w:rPr>
        <w:t xml:space="preserve"> in the playground</w:t>
      </w:r>
      <w:r w:rsidRPr="0070C8ED" w:rsidR="4F5CD62C">
        <w:rPr>
          <w:rFonts w:ascii="Aptos" w:hAnsi="Aptos" w:eastAsia="Times New Roman" w:cs="Calibri" w:cstheme="minorAscii"/>
          <w:color w:val="000000" w:themeColor="text1" w:themeTint="FF" w:themeShade="FF"/>
          <w:lang w:eastAsia="en-GB"/>
        </w:rPr>
        <w:t xml:space="preserve"> and g</w:t>
      </w:r>
      <w:r w:rsidRPr="0070C8ED" w:rsidR="00B2293B">
        <w:rPr>
          <w:rStyle w:val="Emphasis"/>
          <w:rFonts w:ascii="Aptos" w:hAnsi="Aptos"/>
          <w:i w:val="0"/>
          <w:iCs w:val="0"/>
        </w:rPr>
        <w:t>uardian</w:t>
      </w:r>
      <w:r w:rsidRPr="0070C8ED" w:rsidR="00B2293B">
        <w:rPr>
          <w:rStyle w:val="Emphasis"/>
          <w:rFonts w:ascii="Aptos" w:hAnsi="Aptos"/>
          <w:i w:val="0"/>
          <w:iCs w:val="0"/>
        </w:rPr>
        <w:t>s</w:t>
      </w:r>
      <w:r w:rsidRPr="0070C8ED" w:rsidR="0A4311A0">
        <w:rPr>
          <w:rStyle w:val="Emphasis"/>
          <w:rFonts w:ascii="Aptos" w:hAnsi="Aptos"/>
          <w:i w:val="0"/>
          <w:iCs w:val="0"/>
        </w:rPr>
        <w:t>/</w:t>
      </w:r>
      <w:r w:rsidRPr="0070C8ED" w:rsidR="009606C5">
        <w:rPr>
          <w:rFonts w:ascii="Aptos" w:hAnsi="Aptos" w:eastAsia="Times New Roman" w:cs="Calibri" w:cstheme="minorAscii"/>
          <w:color w:val="000000" w:themeColor="text1" w:themeTint="FF" w:themeShade="FF"/>
          <w:lang w:eastAsia="en-GB"/>
        </w:rPr>
        <w:t xml:space="preserve">carers are </w:t>
      </w:r>
      <w:bookmarkStart w:name="_Int_VgCR7ZJT" w:id="0"/>
      <w:r w:rsidRPr="0070C8ED" w:rsidR="009606C5">
        <w:rPr>
          <w:rFonts w:ascii="Aptos" w:hAnsi="Aptos" w:eastAsia="Times New Roman" w:cs="Calibri" w:cstheme="minorAscii"/>
          <w:color w:val="000000" w:themeColor="text1" w:themeTint="FF" w:themeShade="FF"/>
          <w:lang w:eastAsia="en-GB"/>
        </w:rPr>
        <w:t>advised to</w:t>
      </w:r>
      <w:r w:rsidRPr="0070C8ED" w:rsidR="00BD4E2E">
        <w:rPr>
          <w:rFonts w:ascii="Aptos" w:hAnsi="Aptos" w:eastAsia="Times New Roman" w:cs="Calibri" w:cstheme="minorAscii"/>
          <w:color w:val="000000" w:themeColor="text1" w:themeTint="FF" w:themeShade="FF"/>
          <w:lang w:eastAsia="en-GB"/>
        </w:rPr>
        <w:t xml:space="preserve"> be</w:t>
      </w:r>
      <w:bookmarkEnd w:id="0"/>
      <w:r w:rsidRPr="0070C8ED" w:rsidR="00BD4E2E">
        <w:rPr>
          <w:rFonts w:ascii="Aptos" w:hAnsi="Aptos" w:eastAsia="Times New Roman" w:cs="Calibri" w:cstheme="minorAscii"/>
          <w:color w:val="000000" w:themeColor="text1" w:themeTint="FF" w:themeShade="FF"/>
          <w:lang w:eastAsia="en-GB"/>
        </w:rPr>
        <w:t xml:space="preserve"> vigilant with playground equipment. </w:t>
      </w:r>
    </w:p>
    <w:p w:rsidRPr="005A2960" w:rsidR="00731C97" w:rsidP="0070C8ED" w:rsidRDefault="00731C97" w14:paraId="4F130E33" w14:textId="701BF800">
      <w:pPr>
        <w:rPr>
          <w:rStyle w:val="Emphasis"/>
          <w:rFonts w:ascii="Aptos" w:hAnsi="Aptos" w:cs="Times New Roman"/>
          <w:i w:val="0"/>
          <w:iCs w:val="0"/>
          <w:lang w:eastAsia="en-GB"/>
        </w:rPr>
      </w:pPr>
      <w:r w:rsidRPr="0070C8ED" w:rsidR="00406D73">
        <w:rPr>
          <w:rFonts w:ascii="Aptos" w:hAnsi="Aptos" w:cs="Times New Roman"/>
          <w:lang w:eastAsia="en-GB"/>
        </w:rPr>
        <w:t> </w:t>
      </w:r>
    </w:p>
    <w:p w:rsidRPr="005A2960" w:rsidR="00116DAA" w:rsidP="00B621A1" w:rsidRDefault="00116DAA" w14:paraId="793FA04A" w14:textId="77777777">
      <w:pPr>
        <w:rPr>
          <w:rStyle w:val="Emphasis"/>
          <w:rFonts w:ascii="Aptos" w:hAnsi="Aptos"/>
          <w:i w:val="0"/>
          <w:iCs w:val="0"/>
        </w:rPr>
      </w:pPr>
      <w:r w:rsidRPr="005A2960">
        <w:rPr>
          <w:rStyle w:val="Emphasis"/>
          <w:rFonts w:ascii="Aptos" w:hAnsi="Aptos"/>
          <w:i w:val="0"/>
          <w:iCs w:val="0"/>
        </w:rPr>
        <w:t>COLLECTION GUIDELINES</w:t>
      </w:r>
    </w:p>
    <w:p w:rsidRPr="005A2960" w:rsidR="00C46CB7" w:rsidP="00B621A1" w:rsidRDefault="00C46CB7" w14:paraId="7BD6CC13" w14:textId="0422D482">
      <w:pPr/>
      <w:r w:rsidRPr="0070C8ED" w:rsidR="00C46CB7">
        <w:rPr>
          <w:rStyle w:val="Emphasis"/>
          <w:rFonts w:ascii="Aptos" w:hAnsi="Aptos"/>
          <w:i w:val="0"/>
          <w:iCs w:val="0"/>
        </w:rPr>
        <w:t>Stude</w:t>
      </w:r>
      <w:r w:rsidRPr="0070C8ED" w:rsidR="00A316E7">
        <w:rPr>
          <w:rStyle w:val="Emphasis"/>
          <w:rFonts w:ascii="Aptos" w:hAnsi="Aptos"/>
          <w:i w:val="0"/>
          <w:iCs w:val="0"/>
        </w:rPr>
        <w:t>nts must be dropped off and collected by the guardian</w:t>
      </w:r>
      <w:r w:rsidRPr="0070C8ED" w:rsidR="361D7780">
        <w:rPr>
          <w:rStyle w:val="Emphasis"/>
          <w:rFonts w:ascii="Aptos" w:hAnsi="Aptos"/>
          <w:i w:val="0"/>
          <w:iCs w:val="0"/>
        </w:rPr>
        <w:t>/</w:t>
      </w:r>
      <w:r w:rsidRPr="0070C8ED" w:rsidR="00B362E5">
        <w:rPr>
          <w:rStyle w:val="Emphasis"/>
          <w:rFonts w:ascii="Aptos" w:hAnsi="Aptos"/>
          <w:i w:val="0"/>
          <w:iCs w:val="0"/>
        </w:rPr>
        <w:t>carer</w:t>
      </w:r>
      <w:r w:rsidRPr="0070C8ED" w:rsidR="00CF6F85">
        <w:rPr>
          <w:rStyle w:val="Emphasis"/>
          <w:rFonts w:ascii="Aptos" w:hAnsi="Aptos"/>
          <w:i w:val="0"/>
          <w:iCs w:val="0"/>
        </w:rPr>
        <w:t xml:space="preserve"> unless the </w:t>
      </w:r>
      <w:r w:rsidRPr="0070C8ED" w:rsidR="00532E08">
        <w:rPr>
          <w:rStyle w:val="Emphasis"/>
          <w:rFonts w:ascii="Aptos" w:hAnsi="Aptos"/>
          <w:i w:val="0"/>
          <w:iCs w:val="0"/>
        </w:rPr>
        <w:t>following</w:t>
      </w:r>
      <w:r w:rsidRPr="0070C8ED" w:rsidR="00CF6F85">
        <w:rPr>
          <w:rStyle w:val="Emphasis"/>
          <w:rFonts w:ascii="Aptos" w:hAnsi="Aptos"/>
          <w:i w:val="0"/>
          <w:iCs w:val="0"/>
        </w:rPr>
        <w:t xml:space="preserve"> </w:t>
      </w:r>
      <w:r w:rsidRPr="0070C8ED" w:rsidR="00532E08">
        <w:rPr>
          <w:rStyle w:val="Emphasis"/>
          <w:rFonts w:ascii="Aptos" w:hAnsi="Aptos"/>
          <w:i w:val="0"/>
          <w:iCs w:val="0"/>
        </w:rPr>
        <w:t>circumstances apply:</w:t>
      </w:r>
    </w:p>
    <w:p w:rsidR="0070C8ED" w:rsidP="0070C8ED" w:rsidRDefault="0070C8ED" w14:paraId="589A4FE7" w14:textId="557A6F59">
      <w:pPr>
        <w:rPr>
          <w:rStyle w:val="Emphasis"/>
          <w:rFonts w:ascii="Aptos" w:hAnsi="Aptos"/>
          <w:i w:val="0"/>
          <w:iCs w:val="0"/>
        </w:rPr>
      </w:pPr>
    </w:p>
    <w:p w:rsidRPr="005A2960" w:rsidR="00116DAA" w:rsidP="0070C8ED" w:rsidRDefault="00116DAA" w14:paraId="18F5337A" w14:textId="294493B0">
      <w:pPr>
        <w:rPr>
          <w:rStyle w:val="Emphasis"/>
          <w:rFonts w:ascii="Aptos" w:hAnsi="Aptos"/>
          <w:i w:val="0"/>
          <w:iCs w:val="0"/>
        </w:rPr>
      </w:pPr>
      <w:r w:rsidRPr="0070C8ED" w:rsidR="00116DAA">
        <w:rPr>
          <w:rStyle w:val="Emphasis"/>
          <w:rFonts w:ascii="Aptos" w:hAnsi="Aptos"/>
          <w:i w:val="0"/>
          <w:iCs w:val="0"/>
        </w:rPr>
        <w:t>If your child is subject to a court order/</w:t>
      </w:r>
      <w:r w:rsidRPr="0070C8ED" w:rsidR="5C8CCB0F">
        <w:rPr>
          <w:rStyle w:val="Emphasis"/>
          <w:rFonts w:ascii="Aptos" w:hAnsi="Aptos"/>
          <w:i w:val="0"/>
          <w:iCs w:val="0"/>
        </w:rPr>
        <w:t>arrangement,</w:t>
      </w:r>
      <w:r w:rsidRPr="0070C8ED" w:rsidR="000400A0">
        <w:rPr>
          <w:rStyle w:val="Emphasis"/>
          <w:rFonts w:ascii="Aptos" w:hAnsi="Aptos"/>
          <w:i w:val="0"/>
          <w:iCs w:val="0"/>
        </w:rPr>
        <w:t xml:space="preserve"> p</w:t>
      </w:r>
      <w:r w:rsidRPr="0070C8ED" w:rsidR="00116DAA">
        <w:rPr>
          <w:rStyle w:val="Emphasis"/>
          <w:rFonts w:ascii="Aptos" w:hAnsi="Aptos"/>
          <w:i w:val="0"/>
          <w:iCs w:val="0"/>
        </w:rPr>
        <w:t>lease</w:t>
      </w:r>
      <w:r w:rsidRPr="0070C8ED" w:rsidR="000400A0">
        <w:rPr>
          <w:rStyle w:val="Emphasis"/>
          <w:rFonts w:ascii="Aptos" w:hAnsi="Aptos"/>
          <w:i w:val="0"/>
          <w:iCs w:val="0"/>
        </w:rPr>
        <w:t xml:space="preserve"> write to </w:t>
      </w:r>
      <w:hyperlink r:id="R2508a21ac7d74c3c">
        <w:r w:rsidRPr="0070C8ED" w:rsidR="000400A0">
          <w:rPr>
            <w:rStyle w:val="Hyperlink"/>
            <w:rFonts w:ascii="Aptos" w:hAnsi="Aptos"/>
          </w:rPr>
          <w:t>bhmc@lambeth.gov.uk</w:t>
        </w:r>
      </w:hyperlink>
      <w:r w:rsidRPr="0070C8ED" w:rsidR="000400A0">
        <w:rPr>
          <w:rStyle w:val="Emphasis"/>
          <w:rFonts w:ascii="Aptos" w:hAnsi="Aptos"/>
          <w:i w:val="0"/>
          <w:iCs w:val="0"/>
        </w:rPr>
        <w:t xml:space="preserve"> </w:t>
      </w:r>
      <w:r w:rsidRPr="0070C8ED" w:rsidR="000400A0">
        <w:rPr>
          <w:rStyle w:val="Emphasis"/>
          <w:rFonts w:ascii="Aptos" w:hAnsi="Aptos"/>
          <w:i w:val="0"/>
          <w:iCs w:val="0"/>
        </w:rPr>
        <w:t>to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 </w:t>
      </w:r>
      <w:r w:rsidRPr="0070C8ED" w:rsidR="006B47ED">
        <w:rPr>
          <w:rStyle w:val="Emphasis"/>
          <w:rFonts w:ascii="Aptos" w:hAnsi="Aptos"/>
          <w:i w:val="0"/>
          <w:iCs w:val="0"/>
        </w:rPr>
        <w:t xml:space="preserve">let us know </w:t>
      </w:r>
      <w:r w:rsidRPr="0070C8ED" w:rsidR="000400A0">
        <w:rPr>
          <w:rStyle w:val="Emphasis"/>
          <w:rFonts w:ascii="Aptos" w:hAnsi="Aptos"/>
          <w:i w:val="0"/>
          <w:iCs w:val="0"/>
        </w:rPr>
        <w:t>who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 is authorised to collect your child/</w:t>
      </w:r>
      <w:r w:rsidRPr="0070C8ED" w:rsidR="00116DAA">
        <w:rPr>
          <w:rStyle w:val="Emphasis"/>
          <w:rFonts w:ascii="Aptos" w:hAnsi="Aptos"/>
          <w:i w:val="0"/>
          <w:iCs w:val="0"/>
        </w:rPr>
        <w:t>ren</w:t>
      </w:r>
      <w:r w:rsidRPr="0070C8ED" w:rsidR="006B47ED">
        <w:rPr>
          <w:rStyle w:val="Emphasis"/>
          <w:rFonts w:ascii="Aptos" w:hAnsi="Aptos"/>
          <w:i w:val="0"/>
          <w:iCs w:val="0"/>
        </w:rPr>
        <w:t>.</w:t>
      </w:r>
    </w:p>
    <w:p w:rsidR="004714E1" w:rsidP="00B621A1" w:rsidRDefault="004714E1" w14:paraId="1B006800" w14:textId="77777777">
      <w:pPr>
        <w:rPr>
          <w:rStyle w:val="Emphasis"/>
          <w:rFonts w:ascii="Aptos" w:hAnsi="Aptos"/>
          <w:i w:val="0"/>
          <w:iCs w:val="0"/>
        </w:rPr>
      </w:pPr>
    </w:p>
    <w:p w:rsidRPr="005A2960" w:rsidR="006B47ED" w:rsidP="00B621A1" w:rsidRDefault="004714E1" w14:paraId="403AB1F2" w14:textId="7491DE0C">
      <w:pPr>
        <w:rPr>
          <w:rStyle w:val="Emphasis"/>
          <w:rFonts w:ascii="Aptos" w:hAnsi="Aptos"/>
          <w:i w:val="0"/>
          <w:iCs w:val="0"/>
        </w:rPr>
      </w:pPr>
      <w:r>
        <w:rPr>
          <w:rStyle w:val="Emphasis"/>
          <w:rFonts w:ascii="Aptos" w:hAnsi="Aptos"/>
          <w:i w:val="0"/>
          <w:iCs w:val="0"/>
        </w:rPr>
        <w:t>C</w:t>
      </w:r>
      <w:r w:rsidRPr="005A2960" w:rsidR="006B47ED">
        <w:rPr>
          <w:rStyle w:val="Emphasis"/>
          <w:rFonts w:ascii="Aptos" w:hAnsi="Aptos"/>
          <w:i w:val="0"/>
          <w:iCs w:val="0"/>
        </w:rPr>
        <w:t xml:space="preserve">hildren in Year </w:t>
      </w:r>
      <w:r w:rsidRPr="005A2960" w:rsidR="00EB64E8">
        <w:rPr>
          <w:rStyle w:val="Emphasis"/>
          <w:rFonts w:ascii="Aptos" w:hAnsi="Aptos"/>
          <w:i w:val="0"/>
          <w:iCs w:val="0"/>
        </w:rPr>
        <w:t>7</w:t>
      </w:r>
      <w:r w:rsidRPr="005A2960" w:rsidR="006B47ED">
        <w:rPr>
          <w:rStyle w:val="Emphasis"/>
          <w:rFonts w:ascii="Aptos" w:hAnsi="Aptos"/>
          <w:i w:val="0"/>
          <w:iCs w:val="0"/>
        </w:rPr>
        <w:t xml:space="preserve"> and above are eligible</w:t>
      </w:r>
      <w:r w:rsidRPr="005A2960" w:rsidR="00EB64E8">
        <w:rPr>
          <w:rStyle w:val="Emphasis"/>
          <w:rFonts w:ascii="Aptos" w:hAnsi="Aptos"/>
          <w:i w:val="0"/>
          <w:iCs w:val="0"/>
        </w:rPr>
        <w:t xml:space="preserve"> for a HOME ALONE PASS.</w:t>
      </w:r>
    </w:p>
    <w:p w:rsidRPr="005A2960" w:rsidR="00116DAA" w:rsidP="00B621A1" w:rsidRDefault="00116DAA" w14:paraId="11C494EF" w14:textId="6A6A7D5A">
      <w:pPr>
        <w:rPr>
          <w:rStyle w:val="Emphasis"/>
          <w:rFonts w:ascii="Aptos" w:hAnsi="Aptos"/>
          <w:i w:val="0"/>
          <w:iCs w:val="0"/>
        </w:rPr>
      </w:pPr>
      <w:r w:rsidRPr="0070C8ED" w:rsidR="00116DAA">
        <w:rPr>
          <w:rStyle w:val="Emphasis"/>
          <w:rFonts w:ascii="Aptos" w:hAnsi="Aptos"/>
          <w:i w:val="0"/>
          <w:iCs w:val="0"/>
        </w:rPr>
        <w:t>T</w:t>
      </w:r>
      <w:r w:rsidRPr="0070C8ED" w:rsidR="008C18A4">
        <w:rPr>
          <w:rStyle w:val="Emphasis"/>
          <w:rFonts w:ascii="Aptos" w:hAnsi="Aptos"/>
          <w:i w:val="0"/>
          <w:iCs w:val="0"/>
        </w:rPr>
        <w:t>his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 provide</w:t>
      </w:r>
      <w:r w:rsidRPr="0070C8ED" w:rsidR="008C18A4">
        <w:rPr>
          <w:rStyle w:val="Emphasis"/>
          <w:rFonts w:ascii="Aptos" w:hAnsi="Aptos"/>
          <w:i w:val="0"/>
          <w:iCs w:val="0"/>
        </w:rPr>
        <w:t>s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 your child/</w:t>
      </w:r>
      <w:proofErr w:type="spellStart"/>
      <w:r w:rsidRPr="0070C8ED" w:rsidR="00116DAA">
        <w:rPr>
          <w:rStyle w:val="Emphasis"/>
          <w:rFonts w:ascii="Aptos" w:hAnsi="Aptos"/>
          <w:i w:val="0"/>
          <w:iCs w:val="0"/>
        </w:rPr>
        <w:t>ren</w:t>
      </w:r>
      <w:proofErr w:type="spellEnd"/>
      <w:r w:rsidRPr="0070C8ED" w:rsidR="00116DAA">
        <w:rPr>
          <w:rStyle w:val="Emphasis"/>
          <w:rFonts w:ascii="Aptos" w:hAnsi="Aptos"/>
          <w:i w:val="0"/>
          <w:iCs w:val="0"/>
        </w:rPr>
        <w:t xml:space="preserve"> with </w:t>
      </w:r>
      <w:r w:rsidRPr="0070C8ED" w:rsidR="008C18A4">
        <w:rPr>
          <w:rStyle w:val="Emphasis"/>
          <w:rFonts w:ascii="Aptos" w:hAnsi="Aptos"/>
          <w:i w:val="0"/>
          <w:iCs w:val="0"/>
        </w:rPr>
        <w:t>permission to leave the centre unaccompanied.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 </w:t>
      </w:r>
      <w:r w:rsidRPr="0070C8ED" w:rsidR="0097367B">
        <w:rPr>
          <w:rStyle w:val="Emphasis"/>
          <w:rFonts w:ascii="Aptos" w:hAnsi="Aptos"/>
          <w:i w:val="0"/>
          <w:iCs w:val="0"/>
        </w:rPr>
        <w:t>Y</w:t>
      </w:r>
      <w:r w:rsidRPr="0070C8ED" w:rsidR="00116DAA">
        <w:rPr>
          <w:rStyle w:val="Emphasis"/>
          <w:rFonts w:ascii="Aptos" w:hAnsi="Aptos"/>
          <w:i w:val="0"/>
          <w:iCs w:val="0"/>
        </w:rPr>
        <w:t>ou must</w:t>
      </w:r>
      <w:r w:rsidRPr="0070C8ED" w:rsidR="0097367B">
        <w:rPr>
          <w:rStyle w:val="Emphasis"/>
          <w:rFonts w:ascii="Aptos" w:hAnsi="Aptos"/>
          <w:i w:val="0"/>
          <w:iCs w:val="0"/>
        </w:rPr>
        <w:t xml:space="preserve"> request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 </w:t>
      </w:r>
      <w:r w:rsidRPr="0070C8ED" w:rsidR="0097367B">
        <w:rPr>
          <w:rStyle w:val="Emphasis"/>
          <w:rFonts w:ascii="Aptos" w:hAnsi="Aptos"/>
          <w:i w:val="0"/>
          <w:iCs w:val="0"/>
        </w:rPr>
        <w:t>a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 registration fo</w:t>
      </w:r>
      <w:r w:rsidRPr="0070C8ED" w:rsidR="0097367B">
        <w:rPr>
          <w:rStyle w:val="Emphasis"/>
          <w:rFonts w:ascii="Aptos" w:hAnsi="Aptos"/>
          <w:i w:val="0"/>
          <w:iCs w:val="0"/>
        </w:rPr>
        <w:t>r</w:t>
      </w:r>
      <w:r w:rsidRPr="0070C8ED" w:rsidR="00116DAA">
        <w:rPr>
          <w:rStyle w:val="Emphasis"/>
          <w:rFonts w:ascii="Aptos" w:hAnsi="Aptos"/>
          <w:i w:val="0"/>
          <w:iCs w:val="0"/>
        </w:rPr>
        <w:t>m</w:t>
      </w:r>
      <w:r w:rsidRPr="0070C8ED" w:rsidR="002E361A">
        <w:rPr>
          <w:rStyle w:val="Emphasis"/>
          <w:rFonts w:ascii="Aptos" w:hAnsi="Aptos"/>
          <w:i w:val="0"/>
          <w:iCs w:val="0"/>
        </w:rPr>
        <w:t xml:space="preserve"> by email to </w:t>
      </w:r>
      <w:hyperlink r:id="R7db724113a834cfd">
        <w:r w:rsidRPr="0070C8ED" w:rsidR="002E361A">
          <w:rPr>
            <w:rStyle w:val="Hyperlink"/>
            <w:rFonts w:ascii="Aptos" w:hAnsi="Aptos"/>
          </w:rPr>
          <w:t>bhmc@lambeth.gov.uk</w:t>
        </w:r>
      </w:hyperlink>
      <w:r w:rsidRPr="0070C8ED" w:rsidR="002E361A">
        <w:rPr>
          <w:rStyle w:val="Emphasis"/>
          <w:rFonts w:ascii="Aptos" w:hAnsi="Aptos"/>
          <w:i w:val="0"/>
          <w:iCs w:val="0"/>
        </w:rPr>
        <w:t xml:space="preserve"> or in person at the centre.</w:t>
      </w:r>
    </w:p>
    <w:p w:rsidRPr="005A2960" w:rsidR="004A2666" w:rsidP="00B621A1" w:rsidRDefault="004A2666" w14:paraId="47687022" w14:textId="77777777">
      <w:pPr>
        <w:rPr>
          <w:rStyle w:val="Emphasis"/>
          <w:rFonts w:ascii="Aptos" w:hAnsi="Aptos"/>
          <w:i w:val="0"/>
          <w:iCs w:val="0"/>
        </w:rPr>
      </w:pPr>
    </w:p>
    <w:p w:rsidRPr="005A2960" w:rsidR="00116DAA" w:rsidP="00B621A1" w:rsidRDefault="00116DAA" w14:paraId="2E73F496" w14:textId="36C19041">
      <w:pPr>
        <w:rPr>
          <w:rStyle w:val="Emphasis"/>
          <w:rFonts w:ascii="Aptos" w:hAnsi="Aptos"/>
          <w:i w:val="0"/>
          <w:iCs w:val="0"/>
        </w:rPr>
      </w:pPr>
      <w:r w:rsidRPr="005A2960">
        <w:rPr>
          <w:rStyle w:val="Emphasis"/>
          <w:rFonts w:ascii="Aptos" w:hAnsi="Aptos"/>
          <w:i w:val="0"/>
          <w:iCs w:val="0"/>
        </w:rPr>
        <w:t>Children must be collected promptly</w:t>
      </w:r>
      <w:r w:rsidRPr="005A2960" w:rsidR="002E361A">
        <w:rPr>
          <w:rStyle w:val="Emphasis"/>
          <w:rFonts w:ascii="Aptos" w:hAnsi="Aptos"/>
          <w:i w:val="0"/>
          <w:iCs w:val="0"/>
        </w:rPr>
        <w:t>.</w:t>
      </w:r>
    </w:p>
    <w:p w:rsidRPr="00406D73" w:rsidR="00B20FF9" w:rsidP="00A00BE0" w:rsidRDefault="00B20FF9" w14:paraId="7A6BF499" w14:textId="77777777">
      <w:pPr>
        <w:rPr>
          <w:rFonts w:ascii="Aptos" w:hAnsi="Aptos" w:cs="Times New Roman"/>
          <w:lang w:eastAsia="en-GB"/>
        </w:rPr>
      </w:pPr>
      <w:r w:rsidRPr="0070C8ED" w:rsidR="00B20FF9">
        <w:rPr>
          <w:rFonts w:ascii="Aptos" w:hAnsi="Aptos" w:cs="Times New Roman"/>
          <w:lang w:eastAsia="en-GB"/>
        </w:rPr>
        <w:t>If you are late coming to pick up your child following a lesson the student will be asked to go to the designated waiting area near the canteen. This area will be overseen be our pastoral staff.</w:t>
      </w:r>
    </w:p>
    <w:p w:rsidRPr="005A2960" w:rsidR="00C07D4B" w:rsidP="00B621A1" w:rsidRDefault="00C07D4B" w14:paraId="4495F5CB" w14:textId="77777777">
      <w:pPr>
        <w:rPr>
          <w:rStyle w:val="Emphasis"/>
          <w:rFonts w:ascii="Aptos" w:hAnsi="Aptos"/>
          <w:i w:val="0"/>
          <w:iCs w:val="0"/>
        </w:rPr>
      </w:pPr>
    </w:p>
    <w:p w:rsidRPr="005A2960" w:rsidR="00116DAA" w:rsidP="00B621A1" w:rsidRDefault="00116DAA" w14:paraId="317AFAA8" w14:textId="77777777">
      <w:pPr>
        <w:rPr>
          <w:rStyle w:val="Emphasis"/>
          <w:rFonts w:ascii="Aptos" w:hAnsi="Aptos"/>
          <w:i w:val="0"/>
          <w:iCs w:val="0"/>
        </w:rPr>
      </w:pPr>
      <w:r w:rsidRPr="005A2960">
        <w:rPr>
          <w:rStyle w:val="Emphasis"/>
          <w:rFonts w:ascii="Aptos" w:hAnsi="Aptos"/>
          <w:i w:val="0"/>
          <w:iCs w:val="0"/>
        </w:rPr>
        <w:t>FEES AND NOTICE</w:t>
      </w:r>
    </w:p>
    <w:p w:rsidRPr="005A2960" w:rsidR="00EC6B32" w:rsidP="0070C8ED" w:rsidRDefault="00EC6B32" w14:paraId="549E6366" w14:textId="7561E134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Style w:val="Emphasis"/>
          <w:rFonts w:ascii="Aptos" w:hAnsi="Aptos"/>
          <w:i w:val="0"/>
          <w:iCs w:val="0"/>
        </w:rPr>
      </w:pPr>
      <w:r w:rsidRPr="0070C8ED" w:rsidR="00EC6B32">
        <w:rPr>
          <w:rStyle w:val="Emphasis"/>
          <w:rFonts w:ascii="Aptos" w:hAnsi="Aptos"/>
          <w:i w:val="0"/>
          <w:iCs w:val="0"/>
        </w:rPr>
        <w:t xml:space="preserve">When your child is </w:t>
      </w:r>
      <w:r w:rsidRPr="0070C8ED" w:rsidR="228E36EF">
        <w:rPr>
          <w:rStyle w:val="Emphasis"/>
          <w:rFonts w:ascii="Aptos" w:hAnsi="Aptos"/>
          <w:i w:val="0"/>
          <w:iCs w:val="0"/>
        </w:rPr>
        <w:t>allocated</w:t>
      </w:r>
      <w:r w:rsidRPr="0070C8ED" w:rsidR="00EC6B32">
        <w:rPr>
          <w:rStyle w:val="Emphasis"/>
          <w:rFonts w:ascii="Aptos" w:hAnsi="Aptos"/>
          <w:i w:val="0"/>
          <w:iCs w:val="0"/>
        </w:rPr>
        <w:t xml:space="preserve"> a </w:t>
      </w:r>
      <w:r w:rsidRPr="0070C8ED" w:rsidR="2EE54B0C">
        <w:rPr>
          <w:rStyle w:val="Emphasis"/>
          <w:rFonts w:ascii="Aptos" w:hAnsi="Aptos"/>
          <w:i w:val="0"/>
          <w:iCs w:val="0"/>
        </w:rPr>
        <w:t>lesson</w:t>
      </w:r>
      <w:r w:rsidRPr="0070C8ED" w:rsidR="2EE54B0C">
        <w:rPr>
          <w:rStyle w:val="Emphasis"/>
          <w:rFonts w:ascii="Aptos" w:hAnsi="Aptos"/>
          <w:i w:val="0"/>
          <w:iCs w:val="0"/>
        </w:rPr>
        <w:t>,</w:t>
      </w:r>
      <w:r w:rsidRPr="0070C8ED" w:rsidR="00EC6B32">
        <w:rPr>
          <w:rStyle w:val="Emphasis"/>
          <w:rFonts w:ascii="Aptos" w:hAnsi="Aptos"/>
          <w:i w:val="0"/>
          <w:iCs w:val="0"/>
        </w:rPr>
        <w:t xml:space="preserve"> you will </w:t>
      </w:r>
      <w:bookmarkStart w:name="_Int_UC1aXZTj" w:id="3"/>
      <w:r w:rsidRPr="0070C8ED" w:rsidR="00EC6B32">
        <w:rPr>
          <w:rStyle w:val="Emphasis"/>
          <w:rFonts w:ascii="Aptos" w:hAnsi="Aptos"/>
          <w:i w:val="0"/>
          <w:iCs w:val="0"/>
        </w:rPr>
        <w:t>be sent</w:t>
      </w:r>
      <w:bookmarkEnd w:id="3"/>
      <w:r w:rsidRPr="0070C8ED" w:rsidR="00EC6B32">
        <w:rPr>
          <w:rStyle w:val="Emphasis"/>
          <w:rFonts w:ascii="Aptos" w:hAnsi="Aptos"/>
          <w:i w:val="0"/>
          <w:iCs w:val="0"/>
        </w:rPr>
        <w:t xml:space="preserve"> an invoice. Once you have settled this invoice</w:t>
      </w:r>
      <w:r w:rsidRPr="0070C8ED" w:rsidR="00612460">
        <w:rPr>
          <w:rStyle w:val="Emphasis"/>
          <w:rFonts w:ascii="Aptos" w:hAnsi="Aptos"/>
          <w:i w:val="0"/>
          <w:iCs w:val="0"/>
        </w:rPr>
        <w:t>,</w:t>
      </w:r>
      <w:r w:rsidRPr="0070C8ED" w:rsidR="00EC6B32">
        <w:rPr>
          <w:rStyle w:val="Emphasis"/>
          <w:rFonts w:ascii="Aptos" w:hAnsi="Aptos"/>
          <w:i w:val="0"/>
          <w:iCs w:val="0"/>
        </w:rPr>
        <w:t xml:space="preserve"> your child will </w:t>
      </w:r>
      <w:bookmarkStart w:name="_Int_plWFkyGi" w:id="4"/>
      <w:r w:rsidRPr="0070C8ED" w:rsidR="00EC6B32">
        <w:rPr>
          <w:rStyle w:val="Emphasis"/>
          <w:rFonts w:ascii="Aptos" w:hAnsi="Aptos"/>
          <w:i w:val="0"/>
          <w:iCs w:val="0"/>
        </w:rPr>
        <w:t>be accepted</w:t>
      </w:r>
      <w:bookmarkEnd w:id="4"/>
      <w:r w:rsidRPr="0070C8ED" w:rsidR="00EC6B32">
        <w:rPr>
          <w:rStyle w:val="Emphasis"/>
          <w:rFonts w:ascii="Aptos" w:hAnsi="Aptos"/>
          <w:i w:val="0"/>
          <w:iCs w:val="0"/>
        </w:rPr>
        <w:t xml:space="preserve"> on to the course.</w:t>
      </w:r>
    </w:p>
    <w:p w:rsidRPr="005A2960" w:rsidR="00116DAA" w:rsidP="0070C8ED" w:rsidRDefault="00116DAA" w14:paraId="55EEC28A" w14:textId="08CF7475">
      <w:pPr>
        <w:rPr>
          <w:rStyle w:val="Emphasis"/>
          <w:rFonts w:ascii="Aptos" w:hAnsi="Aptos"/>
          <w:i w:val="0"/>
          <w:iCs w:val="0"/>
        </w:rPr>
      </w:pPr>
      <w:r w:rsidRPr="0070C8ED" w:rsidR="00116DAA">
        <w:rPr>
          <w:rStyle w:val="Emphasis"/>
          <w:rFonts w:ascii="Aptos" w:hAnsi="Aptos"/>
          <w:i w:val="0"/>
          <w:iCs w:val="0"/>
        </w:rPr>
        <w:t xml:space="preserve">Payments </w:t>
      </w:r>
      <w:r w:rsidRPr="0070C8ED" w:rsidR="00116DAA">
        <w:rPr>
          <w:rStyle w:val="Emphasis"/>
          <w:rFonts w:ascii="Aptos" w:hAnsi="Aptos"/>
          <w:i w:val="0"/>
          <w:iCs w:val="0"/>
        </w:rPr>
        <w:t>are required</w:t>
      </w:r>
      <w:r w:rsidRPr="0070C8ED" w:rsidR="45F41A06">
        <w:rPr>
          <w:rStyle w:val="Emphasis"/>
          <w:rFonts w:ascii="Aptos" w:hAnsi="Aptos"/>
          <w:i w:val="0"/>
          <w:iCs w:val="0"/>
        </w:rPr>
        <w:t xml:space="preserve"> to</w:t>
      </w:r>
      <w:r w:rsidRPr="0070C8ED" w:rsidR="45F41A06">
        <w:rPr>
          <w:rStyle w:val="Emphasis"/>
          <w:rFonts w:ascii="Aptos" w:hAnsi="Aptos"/>
          <w:i w:val="0"/>
          <w:iCs w:val="0"/>
        </w:rPr>
        <w:t xml:space="preserve"> pay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 by the deadline on your invoice. Failure to </w:t>
      </w:r>
      <w:r w:rsidRPr="0070C8ED" w:rsidR="00E84B98">
        <w:rPr>
          <w:rStyle w:val="Emphasis"/>
          <w:rFonts w:ascii="Aptos" w:hAnsi="Aptos"/>
          <w:i w:val="0"/>
          <w:iCs w:val="0"/>
        </w:rPr>
        <w:t xml:space="preserve">pay by this </w:t>
      </w:r>
      <w:r w:rsidRPr="0070C8ED" w:rsidR="009F0E1C">
        <w:rPr>
          <w:rStyle w:val="Emphasis"/>
          <w:rFonts w:ascii="Aptos" w:hAnsi="Aptos"/>
          <w:i w:val="0"/>
          <w:iCs w:val="0"/>
        </w:rPr>
        <w:t>date</w:t>
      </w:r>
      <w:r w:rsidRPr="0070C8ED" w:rsidR="00E84B98">
        <w:rPr>
          <w:rStyle w:val="Emphasis"/>
          <w:rFonts w:ascii="Aptos" w:hAnsi="Aptos"/>
          <w:i w:val="0"/>
          <w:iCs w:val="0"/>
        </w:rPr>
        <w:t xml:space="preserve"> may</w:t>
      </w:r>
      <w:r w:rsidRPr="0070C8ED" w:rsidR="00554E41">
        <w:rPr>
          <w:rStyle w:val="Emphasis"/>
          <w:rFonts w:ascii="Aptos" w:hAnsi="Aptos"/>
          <w:i w:val="0"/>
          <w:iCs w:val="0"/>
        </w:rPr>
        <w:t xml:space="preserve"> mean your child</w:t>
      </w:r>
      <w:r w:rsidRPr="0070C8ED" w:rsidR="00B85D5C">
        <w:rPr>
          <w:rStyle w:val="Emphasis"/>
          <w:rFonts w:ascii="Aptos" w:hAnsi="Aptos"/>
          <w:i w:val="0"/>
          <w:iCs w:val="0"/>
        </w:rPr>
        <w:t xml:space="preserve"> </w:t>
      </w:r>
      <w:r w:rsidRPr="0070C8ED" w:rsidR="00E84B98">
        <w:rPr>
          <w:rStyle w:val="Emphasis"/>
          <w:rFonts w:ascii="Aptos" w:hAnsi="Aptos"/>
          <w:i w:val="0"/>
          <w:iCs w:val="0"/>
        </w:rPr>
        <w:t>lose</w:t>
      </w:r>
      <w:r w:rsidRPr="0070C8ED" w:rsidR="00B85D5C">
        <w:rPr>
          <w:rStyle w:val="Emphasis"/>
          <w:rFonts w:ascii="Aptos" w:hAnsi="Aptos"/>
          <w:i w:val="0"/>
          <w:iCs w:val="0"/>
        </w:rPr>
        <w:t>s</w:t>
      </w:r>
      <w:r w:rsidRPr="0070C8ED" w:rsidR="00554E41">
        <w:rPr>
          <w:rStyle w:val="Emphasis"/>
          <w:rFonts w:ascii="Aptos" w:hAnsi="Aptos"/>
          <w:i w:val="0"/>
          <w:iCs w:val="0"/>
        </w:rPr>
        <w:t xml:space="preserve"> their lesson. </w:t>
      </w:r>
      <w:r w:rsidRPr="0070C8ED" w:rsidR="008115C7">
        <w:rPr>
          <w:rStyle w:val="Emphasis"/>
          <w:rFonts w:ascii="Aptos" w:hAnsi="Aptos"/>
          <w:i w:val="0"/>
          <w:iCs w:val="0"/>
        </w:rPr>
        <w:t xml:space="preserve">If </w:t>
      </w:r>
      <w:r w:rsidRPr="0070C8ED" w:rsidR="71B89643">
        <w:rPr>
          <w:rStyle w:val="Emphasis"/>
          <w:rFonts w:ascii="Aptos" w:hAnsi="Aptos"/>
          <w:i w:val="0"/>
          <w:iCs w:val="0"/>
        </w:rPr>
        <w:t xml:space="preserve">you miss the payment deadline and we </w:t>
      </w:r>
      <w:r w:rsidRPr="0070C8ED" w:rsidR="008115C7">
        <w:rPr>
          <w:rStyle w:val="Emphasis"/>
          <w:rFonts w:ascii="Aptos" w:hAnsi="Aptos"/>
          <w:i w:val="0"/>
          <w:iCs w:val="0"/>
        </w:rPr>
        <w:t>can still accommodate you</w:t>
      </w:r>
      <w:r w:rsidRPr="0070C8ED" w:rsidR="11FA27A3">
        <w:rPr>
          <w:rStyle w:val="Emphasis"/>
          <w:rFonts w:ascii="Aptos" w:hAnsi="Aptos"/>
          <w:i w:val="0"/>
          <w:iCs w:val="0"/>
        </w:rPr>
        <w:t>r child</w:t>
      </w:r>
      <w:r w:rsidRPr="0070C8ED" w:rsidR="008115C7">
        <w:rPr>
          <w:rStyle w:val="Emphasis"/>
          <w:rFonts w:ascii="Aptos" w:hAnsi="Aptos"/>
          <w:i w:val="0"/>
          <w:iCs w:val="0"/>
        </w:rPr>
        <w:t xml:space="preserve"> after </w:t>
      </w:r>
      <w:r w:rsidRPr="0070C8ED" w:rsidR="65136E78">
        <w:rPr>
          <w:rStyle w:val="Emphasis"/>
          <w:rFonts w:ascii="Aptos" w:hAnsi="Aptos"/>
          <w:i w:val="0"/>
          <w:iCs w:val="0"/>
        </w:rPr>
        <w:t>the payment has been made</w:t>
      </w:r>
      <w:r w:rsidRPr="0070C8ED" w:rsidR="00B85D5C">
        <w:rPr>
          <w:rStyle w:val="Emphasis"/>
          <w:rFonts w:ascii="Aptos" w:hAnsi="Aptos"/>
          <w:i w:val="0"/>
          <w:iCs w:val="0"/>
        </w:rPr>
        <w:t>,</w:t>
      </w:r>
      <w:r w:rsidRPr="0070C8ED" w:rsidR="008115C7">
        <w:rPr>
          <w:rStyle w:val="Emphasis"/>
          <w:rFonts w:ascii="Aptos" w:hAnsi="Aptos"/>
          <w:i w:val="0"/>
          <w:iCs w:val="0"/>
        </w:rPr>
        <w:t xml:space="preserve"> we</w:t>
      </w:r>
      <w:r w:rsidRPr="0070C8ED" w:rsidR="00834D81">
        <w:rPr>
          <w:rStyle w:val="Emphasis"/>
          <w:rFonts w:ascii="Aptos" w:hAnsi="Aptos"/>
          <w:i w:val="0"/>
          <w:iCs w:val="0"/>
        </w:rPr>
        <w:t xml:space="preserve"> will charge a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 £1</w:t>
      </w:r>
      <w:r w:rsidRPr="0070C8ED" w:rsidR="00AF228D">
        <w:rPr>
          <w:rStyle w:val="Emphasis"/>
          <w:rFonts w:ascii="Aptos" w:hAnsi="Aptos"/>
          <w:i w:val="0"/>
          <w:iCs w:val="0"/>
        </w:rPr>
        <w:t>0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 administration fee</w:t>
      </w:r>
      <w:r w:rsidRPr="0070C8ED" w:rsidR="00834D81">
        <w:rPr>
          <w:rStyle w:val="Emphasis"/>
          <w:rFonts w:ascii="Aptos" w:hAnsi="Aptos"/>
          <w:i w:val="0"/>
          <w:iCs w:val="0"/>
        </w:rPr>
        <w:t>.</w:t>
      </w:r>
    </w:p>
    <w:p w:rsidRPr="005A2960" w:rsidR="00116DAA" w:rsidP="0070C8ED" w:rsidRDefault="00116DAA" w14:paraId="6FE3338B" w14:textId="4FA6E8BE">
      <w:pPr>
        <w:rPr>
          <w:rStyle w:val="Emphasis"/>
          <w:rFonts w:ascii="Aptos" w:hAnsi="Aptos"/>
          <w:i w:val="0"/>
          <w:iCs w:val="0"/>
        </w:rPr>
      </w:pPr>
      <w:r w:rsidRPr="0070C8ED" w:rsidR="00116DAA">
        <w:rPr>
          <w:rStyle w:val="Emphasis"/>
          <w:rFonts w:ascii="Aptos" w:hAnsi="Aptos"/>
          <w:i w:val="0"/>
          <w:iCs w:val="0"/>
        </w:rPr>
        <w:t xml:space="preserve">If you or your child does not wish to continue with a particular </w:t>
      </w:r>
      <w:r w:rsidRPr="0070C8ED" w:rsidR="5CCA4313">
        <w:rPr>
          <w:rStyle w:val="Emphasis"/>
          <w:rFonts w:ascii="Aptos" w:hAnsi="Aptos"/>
          <w:i w:val="0"/>
          <w:iCs w:val="0"/>
        </w:rPr>
        <w:t>session,</w:t>
      </w:r>
      <w:r w:rsidRPr="0070C8ED" w:rsidR="0000032E">
        <w:rPr>
          <w:rStyle w:val="Emphasis"/>
          <w:rFonts w:ascii="Aptos" w:hAnsi="Aptos"/>
          <w:i w:val="0"/>
          <w:iCs w:val="0"/>
        </w:rPr>
        <w:t xml:space="preserve"> </w:t>
      </w:r>
      <w:r w:rsidRPr="0070C8ED" w:rsidR="00116DAA">
        <w:rPr>
          <w:rStyle w:val="Emphasis"/>
          <w:rFonts w:ascii="Aptos" w:hAnsi="Aptos"/>
          <w:i w:val="0"/>
          <w:iCs w:val="0"/>
        </w:rPr>
        <w:t>we must receive a minimum of half a term’s notice</w:t>
      </w:r>
      <w:r w:rsidRPr="0070C8ED" w:rsidR="00C24298">
        <w:rPr>
          <w:rStyle w:val="Emphasis"/>
          <w:rFonts w:ascii="Aptos" w:hAnsi="Aptos"/>
          <w:i w:val="0"/>
          <w:iCs w:val="0"/>
        </w:rPr>
        <w:t xml:space="preserve"> </w:t>
      </w:r>
      <w:r w:rsidRPr="0070C8ED" w:rsidR="00E15E44">
        <w:rPr>
          <w:rStyle w:val="Emphasis"/>
          <w:rFonts w:ascii="Aptos" w:hAnsi="Aptos"/>
          <w:i w:val="0"/>
          <w:iCs w:val="0"/>
        </w:rPr>
        <w:t>by</w:t>
      </w:r>
      <w:r w:rsidRPr="0070C8ED" w:rsidR="00E15E44">
        <w:rPr>
          <w:rStyle w:val="Emphasis"/>
          <w:rFonts w:ascii="Aptos" w:hAnsi="Aptos"/>
          <w:i w:val="0"/>
          <w:iCs w:val="0"/>
        </w:rPr>
        <w:t xml:space="preserve"> email to </w:t>
      </w:r>
      <w:hyperlink r:id="R3527b98d1f284406">
        <w:r w:rsidRPr="0070C8ED" w:rsidR="00E15E44">
          <w:rPr>
            <w:rStyle w:val="Hyperlink"/>
            <w:rFonts w:ascii="Aptos" w:hAnsi="Aptos"/>
          </w:rPr>
          <w:t>bhmc@lambeth.gov.uk</w:t>
        </w:r>
      </w:hyperlink>
      <w:r w:rsidRPr="0070C8ED" w:rsidR="00116DAA">
        <w:rPr>
          <w:rStyle w:val="Emphasis"/>
          <w:rFonts w:ascii="Aptos" w:hAnsi="Aptos"/>
          <w:i w:val="0"/>
          <w:iCs w:val="0"/>
        </w:rPr>
        <w:t xml:space="preserve">  (this is 6 weeks before the start of the following term) otherwise you will be charged for the full termly fee (100%)</w:t>
      </w:r>
      <w:r w:rsidRPr="0070C8ED" w:rsidR="4C75568A">
        <w:rPr>
          <w:rStyle w:val="Emphasis"/>
          <w:rFonts w:ascii="Aptos" w:hAnsi="Aptos"/>
          <w:i w:val="0"/>
          <w:iCs w:val="0"/>
        </w:rPr>
        <w:t>.</w:t>
      </w:r>
    </w:p>
    <w:p w:rsidRPr="005A2960" w:rsidR="00116DAA" w:rsidP="0070C8ED" w:rsidRDefault="00116DAA" w14:paraId="7A3D5387" w14:textId="03EFC7DC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Style w:val="Emphasis"/>
          <w:rFonts w:ascii="Aptos" w:hAnsi="Aptos"/>
          <w:i w:val="0"/>
          <w:iCs w:val="0"/>
        </w:rPr>
      </w:pPr>
      <w:r w:rsidRPr="0070C8ED" w:rsidR="00116DAA">
        <w:rPr>
          <w:rStyle w:val="Emphasis"/>
          <w:rFonts w:ascii="Aptos" w:hAnsi="Aptos"/>
          <w:i w:val="0"/>
          <w:iCs w:val="0"/>
        </w:rPr>
        <w:t xml:space="preserve">We reserve the right to make changes to lesson times and tutors. </w:t>
      </w:r>
      <w:r w:rsidRPr="0070C8ED" w:rsidR="2DFD4F22">
        <w:rPr>
          <w:rStyle w:val="Emphasis"/>
          <w:rFonts w:ascii="Aptos" w:hAnsi="Aptos"/>
          <w:i w:val="0"/>
          <w:iCs w:val="0"/>
        </w:rPr>
        <w:t>If we need to</w:t>
      </w:r>
      <w:r w:rsidRPr="0070C8ED" w:rsidR="5EAB5DDF">
        <w:rPr>
          <w:rStyle w:val="Emphasis"/>
          <w:rFonts w:ascii="Aptos" w:hAnsi="Aptos"/>
          <w:i w:val="0"/>
          <w:iCs w:val="0"/>
        </w:rPr>
        <w:t xml:space="preserve"> make a</w:t>
      </w:r>
      <w:r w:rsidRPr="0070C8ED" w:rsidR="736544EC">
        <w:rPr>
          <w:rStyle w:val="Emphasis"/>
          <w:rFonts w:ascii="Aptos" w:hAnsi="Aptos"/>
          <w:i w:val="0"/>
          <w:iCs w:val="0"/>
        </w:rPr>
        <w:t>n</w:t>
      </w:r>
      <w:r w:rsidRPr="0070C8ED" w:rsidR="2DFD4F22">
        <w:rPr>
          <w:rStyle w:val="Emphasis"/>
          <w:rFonts w:ascii="Aptos" w:hAnsi="Aptos"/>
          <w:i w:val="0"/>
          <w:iCs w:val="0"/>
        </w:rPr>
        <w:t xml:space="preserve"> </w:t>
      </w:r>
      <w:r w:rsidRPr="0070C8ED" w:rsidR="1DA948B6">
        <w:rPr>
          <w:rStyle w:val="Emphasis"/>
          <w:rFonts w:ascii="Aptos" w:hAnsi="Aptos"/>
          <w:i w:val="0"/>
          <w:iCs w:val="0"/>
        </w:rPr>
        <w:t xml:space="preserve">occasional </w:t>
      </w:r>
      <w:r w:rsidRPr="0070C8ED" w:rsidR="2DFD4F22">
        <w:rPr>
          <w:rStyle w:val="Emphasis"/>
          <w:rFonts w:ascii="Aptos" w:hAnsi="Aptos"/>
          <w:i w:val="0"/>
          <w:iCs w:val="0"/>
        </w:rPr>
        <w:t>change to your lesson time and your child</w:t>
      </w:r>
      <w:r w:rsidRPr="0070C8ED" w:rsidR="2926ECB3">
        <w:rPr>
          <w:rStyle w:val="Emphasis"/>
          <w:rFonts w:ascii="Aptos" w:hAnsi="Aptos"/>
          <w:i w:val="0"/>
          <w:iCs w:val="0"/>
        </w:rPr>
        <w:t xml:space="preserve"> is unable to </w:t>
      </w:r>
      <w:r w:rsidRPr="0070C8ED" w:rsidR="35A03B4A">
        <w:rPr>
          <w:rStyle w:val="Emphasis"/>
          <w:rFonts w:ascii="Aptos" w:hAnsi="Aptos"/>
          <w:i w:val="0"/>
          <w:iCs w:val="0"/>
        </w:rPr>
        <w:t>attend, we will refund for this session.</w:t>
      </w:r>
    </w:p>
    <w:p w:rsidRPr="005A2960" w:rsidR="00C07D4B" w:rsidP="00B621A1" w:rsidRDefault="00C07D4B" w14:paraId="42DFA155" w14:textId="77777777">
      <w:pPr>
        <w:rPr>
          <w:rStyle w:val="Emphasis"/>
          <w:rFonts w:ascii="Aptos" w:hAnsi="Aptos"/>
          <w:i w:val="0"/>
          <w:iCs w:val="0"/>
        </w:rPr>
      </w:pPr>
    </w:p>
    <w:p w:rsidRPr="005A2960" w:rsidR="00116DAA" w:rsidP="00B621A1" w:rsidRDefault="00116DAA" w14:paraId="1DBA61CC" w14:textId="77777777">
      <w:pPr>
        <w:rPr>
          <w:rStyle w:val="Emphasis"/>
          <w:rFonts w:ascii="Aptos" w:hAnsi="Aptos"/>
          <w:i w:val="0"/>
          <w:iCs w:val="0"/>
        </w:rPr>
      </w:pPr>
      <w:r w:rsidRPr="005A2960">
        <w:rPr>
          <w:rStyle w:val="Emphasis"/>
          <w:rFonts w:ascii="Aptos" w:hAnsi="Aptos"/>
          <w:i w:val="0"/>
          <w:iCs w:val="0"/>
        </w:rPr>
        <w:t xml:space="preserve">DISCOUNT SCHEMES </w:t>
      </w:r>
    </w:p>
    <w:p w:rsidRPr="005A2960" w:rsidR="00116DAA" w:rsidP="0070C8ED" w:rsidRDefault="00116DAA" w14:paraId="12469D6A" w14:textId="355F6046">
      <w:pPr>
        <w:rPr>
          <w:rStyle w:val="Emphasis"/>
          <w:rFonts w:ascii="Aptos" w:hAnsi="Aptos"/>
          <w:i w:val="0"/>
          <w:iCs w:val="0"/>
        </w:rPr>
      </w:pPr>
      <w:r w:rsidRPr="0070C8ED" w:rsidR="00116DAA">
        <w:rPr>
          <w:rStyle w:val="Emphasis"/>
          <w:rFonts w:ascii="Aptos" w:hAnsi="Aptos"/>
          <w:i w:val="0"/>
          <w:iCs w:val="0"/>
        </w:rPr>
        <w:t>Discount schemes available for students who provide appropriate evidence.</w:t>
      </w:r>
    </w:p>
    <w:p w:rsidRPr="005A2960" w:rsidR="00116DAA" w:rsidP="00B621A1" w:rsidRDefault="00116DAA" w14:paraId="3A1197DE" w14:textId="77777777">
      <w:pPr>
        <w:rPr>
          <w:rStyle w:val="Emphasis"/>
          <w:rFonts w:ascii="Aptos" w:hAnsi="Aptos"/>
          <w:i w:val="0"/>
          <w:iCs w:val="0"/>
        </w:rPr>
      </w:pPr>
      <w:r w:rsidRPr="005A2960">
        <w:rPr>
          <w:rStyle w:val="Emphasis"/>
          <w:rFonts w:ascii="Aptos" w:hAnsi="Aptos"/>
          <w:i w:val="0"/>
          <w:iCs w:val="0"/>
        </w:rPr>
        <w:t>Pupil Premium Scheme (income based)</w:t>
      </w:r>
    </w:p>
    <w:p w:rsidRPr="005A2960" w:rsidR="00116DAA" w:rsidP="00B621A1" w:rsidRDefault="00116DAA" w14:paraId="0DED2120" w14:textId="5528FF92">
      <w:pPr>
        <w:rPr>
          <w:rStyle w:val="Emphasis"/>
          <w:rFonts w:ascii="Aptos" w:hAnsi="Aptos"/>
          <w:i w:val="0"/>
          <w:iCs w:val="0"/>
        </w:rPr>
      </w:pPr>
      <w:r w:rsidRPr="005A2960">
        <w:rPr>
          <w:rStyle w:val="Emphasis"/>
          <w:rFonts w:ascii="Aptos" w:hAnsi="Aptos"/>
          <w:i w:val="0"/>
          <w:iCs w:val="0"/>
        </w:rPr>
        <w:t>Bursary Scheme (income based)</w:t>
      </w:r>
    </w:p>
    <w:p w:rsidRPr="005A2960" w:rsidR="00116DAA" w:rsidP="00B621A1" w:rsidRDefault="00116DAA" w14:paraId="5D1C7342" w14:textId="339F02C1">
      <w:pPr>
        <w:rPr>
          <w:rStyle w:val="Emphasis"/>
          <w:rFonts w:ascii="Aptos" w:hAnsi="Aptos"/>
          <w:i w:val="0"/>
          <w:iCs w:val="0"/>
        </w:rPr>
      </w:pPr>
      <w:r w:rsidRPr="005A2960">
        <w:rPr>
          <w:rStyle w:val="Emphasis"/>
          <w:rFonts w:ascii="Aptos" w:hAnsi="Aptos"/>
          <w:i w:val="0"/>
          <w:iCs w:val="0"/>
        </w:rPr>
        <w:t>Lambeth Looked After Child Scheme</w:t>
      </w:r>
      <w:r w:rsidR="00612460">
        <w:rPr>
          <w:rStyle w:val="Emphasis"/>
          <w:rFonts w:ascii="Aptos" w:hAnsi="Aptos"/>
          <w:i w:val="0"/>
          <w:iCs w:val="0"/>
        </w:rPr>
        <w:t>.</w:t>
      </w:r>
    </w:p>
    <w:p w:rsidRPr="005A2960" w:rsidR="000F1F64" w:rsidP="00B621A1" w:rsidRDefault="000F1F64" w14:paraId="04DAA460" w14:textId="77777777">
      <w:pPr>
        <w:rPr>
          <w:rStyle w:val="Emphasis"/>
          <w:rFonts w:ascii="Aptos" w:hAnsi="Aptos"/>
          <w:i w:val="0"/>
          <w:iCs w:val="0"/>
        </w:rPr>
      </w:pPr>
    </w:p>
    <w:p w:rsidRPr="005A2960" w:rsidR="00116DAA" w:rsidP="00B621A1" w:rsidRDefault="000F1F64" w14:paraId="277E9261" w14:textId="0E7E612F">
      <w:pPr>
        <w:rPr>
          <w:rStyle w:val="Emphasis"/>
          <w:rFonts w:ascii="Aptos" w:hAnsi="Aptos"/>
          <w:i w:val="0"/>
          <w:iCs w:val="0"/>
        </w:rPr>
      </w:pPr>
      <w:r w:rsidRPr="005A2960">
        <w:rPr>
          <w:rStyle w:val="Emphasis"/>
          <w:rFonts w:ascii="Aptos" w:hAnsi="Aptos"/>
          <w:i w:val="0"/>
          <w:iCs w:val="0"/>
        </w:rPr>
        <w:t>DATA</w:t>
      </w:r>
    </w:p>
    <w:p w:rsidRPr="005A2960" w:rsidR="00116DAA" w:rsidP="0070C8ED" w:rsidRDefault="009A0C7C" w14:paraId="3DC26031" w14:textId="016977DB">
      <w:pPr>
        <w:rPr>
          <w:rStyle w:val="Emphasis"/>
          <w:rFonts w:ascii="Aptos" w:hAnsi="Aptos"/>
          <w:i w:val="0"/>
          <w:iCs w:val="0"/>
        </w:rPr>
      </w:pPr>
      <w:r w:rsidRPr="0070C8ED" w:rsidR="009A0C7C">
        <w:rPr>
          <w:rStyle w:val="Emphasis"/>
          <w:rFonts w:ascii="Aptos" w:hAnsi="Aptos"/>
          <w:i w:val="0"/>
          <w:iCs w:val="0"/>
        </w:rPr>
        <w:t xml:space="preserve">For information </w:t>
      </w:r>
      <w:r w:rsidRPr="0070C8ED" w:rsidR="00595F2D">
        <w:rPr>
          <w:rStyle w:val="Emphasis"/>
          <w:rFonts w:ascii="Aptos" w:hAnsi="Aptos"/>
          <w:i w:val="0"/>
          <w:iCs w:val="0"/>
        </w:rPr>
        <w:t>regarding</w:t>
      </w:r>
      <w:r w:rsidRPr="0070C8ED" w:rsidR="00595F2D">
        <w:rPr>
          <w:rStyle w:val="Emphasis"/>
          <w:rFonts w:ascii="Aptos" w:hAnsi="Aptos"/>
          <w:i w:val="0"/>
          <w:iCs w:val="0"/>
        </w:rPr>
        <w:t xml:space="preserve"> our use of data, p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lease read </w:t>
      </w:r>
      <w:r w:rsidRPr="0070C8ED" w:rsidR="00116DAA">
        <w:rPr>
          <w:rStyle w:val="Emphasis"/>
          <w:rFonts w:ascii="Aptos" w:hAnsi="Aptos"/>
          <w:i w:val="0"/>
          <w:iCs w:val="0"/>
        </w:rPr>
        <w:t>our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 </w:t>
      </w:r>
      <w:hyperlink r:id="R2f41be1ab3fe4ab6">
        <w:r w:rsidRPr="0070C8ED" w:rsidR="00116DAA">
          <w:rPr>
            <w:rStyle w:val="Hyperlink"/>
            <w:rFonts w:ascii="Aptos" w:hAnsi="Aptos"/>
          </w:rPr>
          <w:t xml:space="preserve">Lambeth </w:t>
        </w:r>
        <w:r w:rsidRPr="0070C8ED" w:rsidR="004972A8">
          <w:rPr>
            <w:rStyle w:val="Hyperlink"/>
            <w:rFonts w:ascii="Aptos" w:hAnsi="Aptos"/>
          </w:rPr>
          <w:t>M</w:t>
        </w:r>
        <w:r w:rsidRPr="0070C8ED" w:rsidR="009A0C7C">
          <w:rPr>
            <w:rStyle w:val="Hyperlink"/>
            <w:rFonts w:ascii="Aptos" w:hAnsi="Aptos"/>
          </w:rPr>
          <w:t xml:space="preserve">usic </w:t>
        </w:r>
        <w:r w:rsidRPr="0070C8ED" w:rsidR="1BB70B41">
          <w:rPr>
            <w:rStyle w:val="Hyperlink"/>
            <w:rFonts w:ascii="Aptos" w:hAnsi="Aptos"/>
          </w:rPr>
          <w:t>S</w:t>
        </w:r>
        <w:r w:rsidRPr="0070C8ED" w:rsidR="009A0C7C">
          <w:rPr>
            <w:rStyle w:val="Hyperlink"/>
            <w:rFonts w:ascii="Aptos" w:hAnsi="Aptos"/>
          </w:rPr>
          <w:t>ervice</w:t>
        </w:r>
        <w:r w:rsidRPr="0070C8ED" w:rsidR="00116DAA">
          <w:rPr>
            <w:rStyle w:val="Hyperlink"/>
            <w:rFonts w:ascii="Aptos" w:hAnsi="Aptos"/>
          </w:rPr>
          <w:t xml:space="preserve"> Privacy Policy</w:t>
        </w:r>
        <w:r w:rsidRPr="0070C8ED" w:rsidR="00595F2D">
          <w:rPr>
            <w:rStyle w:val="Hyperlink"/>
            <w:rFonts w:ascii="Aptos" w:hAnsi="Aptos"/>
          </w:rPr>
          <w:t>.</w:t>
        </w:r>
      </w:hyperlink>
    </w:p>
    <w:p w:rsidRPr="005A2960" w:rsidR="00116DAA" w:rsidP="0070C8ED" w:rsidRDefault="00116DAA" w14:paraId="64F1002E" w14:textId="347DE66A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Style w:val="Emphasis"/>
          <w:rFonts w:ascii="Aptos" w:hAnsi="Aptos"/>
          <w:i w:val="0"/>
          <w:iCs w:val="0"/>
        </w:rPr>
      </w:pPr>
      <w:r w:rsidRPr="0070C8ED" w:rsidR="00116DAA">
        <w:rPr>
          <w:rStyle w:val="Emphasis"/>
          <w:rFonts w:ascii="Aptos" w:hAnsi="Aptos"/>
          <w:i w:val="0"/>
          <w:iCs w:val="0"/>
        </w:rPr>
        <w:t xml:space="preserve">You </w:t>
      </w:r>
      <w:r w:rsidRPr="0070C8ED" w:rsidR="00116DAA">
        <w:rPr>
          <w:rStyle w:val="Emphasis"/>
          <w:rFonts w:ascii="Aptos" w:hAnsi="Aptos"/>
          <w:i w:val="0"/>
          <w:iCs w:val="0"/>
        </w:rPr>
        <w:t>are responsible for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 supplying Lambeth </w:t>
      </w:r>
      <w:r w:rsidRPr="0070C8ED" w:rsidR="56231A50">
        <w:rPr>
          <w:rStyle w:val="Emphasis"/>
          <w:rFonts w:ascii="Aptos" w:hAnsi="Aptos"/>
          <w:i w:val="0"/>
          <w:iCs w:val="0"/>
        </w:rPr>
        <w:t>M</w:t>
      </w:r>
      <w:r w:rsidRPr="0070C8ED" w:rsidR="00535399">
        <w:rPr>
          <w:rStyle w:val="Emphasis"/>
          <w:rFonts w:ascii="Aptos" w:hAnsi="Aptos"/>
          <w:i w:val="0"/>
          <w:iCs w:val="0"/>
        </w:rPr>
        <w:t xml:space="preserve">usic </w:t>
      </w:r>
      <w:r w:rsidRPr="0070C8ED" w:rsidR="7A5E6670">
        <w:rPr>
          <w:rStyle w:val="Emphasis"/>
          <w:rFonts w:ascii="Aptos" w:hAnsi="Aptos"/>
          <w:i w:val="0"/>
          <w:iCs w:val="0"/>
        </w:rPr>
        <w:t>S</w:t>
      </w:r>
      <w:r w:rsidRPr="0070C8ED" w:rsidR="00535399">
        <w:rPr>
          <w:rStyle w:val="Emphasis"/>
          <w:rFonts w:ascii="Aptos" w:hAnsi="Aptos"/>
          <w:i w:val="0"/>
          <w:iCs w:val="0"/>
        </w:rPr>
        <w:t>ervice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 with up to date and </w:t>
      </w:r>
      <w:r w:rsidRPr="0070C8ED" w:rsidR="00116DAA">
        <w:rPr>
          <w:rStyle w:val="Emphasis"/>
          <w:rFonts w:ascii="Aptos" w:hAnsi="Aptos"/>
          <w:i w:val="0"/>
          <w:iCs w:val="0"/>
        </w:rPr>
        <w:t>accurate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 contact information via </w:t>
      </w:r>
      <w:r w:rsidRPr="0070C8ED" w:rsidR="00535399">
        <w:rPr>
          <w:rStyle w:val="Emphasis"/>
          <w:rFonts w:ascii="Aptos" w:hAnsi="Aptos"/>
          <w:i w:val="0"/>
          <w:iCs w:val="0"/>
        </w:rPr>
        <w:t>our registration form or</w:t>
      </w:r>
      <w:r w:rsidRPr="0070C8ED" w:rsidR="22B7007D">
        <w:rPr>
          <w:rStyle w:val="Emphasis"/>
          <w:rFonts w:ascii="Aptos" w:hAnsi="Aptos"/>
          <w:i w:val="0"/>
          <w:iCs w:val="0"/>
        </w:rPr>
        <w:t xml:space="preserve"> by emailing </w:t>
      </w:r>
      <w:hyperlink r:id="Ra4a260c61e814155">
        <w:r w:rsidRPr="0070C8ED" w:rsidR="00F832EA">
          <w:rPr>
            <w:rStyle w:val="Hyperlink"/>
            <w:rFonts w:ascii="Aptos" w:hAnsi="Aptos"/>
          </w:rPr>
          <w:t>bhmc@lambeth.gov.uk</w:t>
        </w:r>
      </w:hyperlink>
      <w:r w:rsidRPr="0070C8ED" w:rsidR="00F832EA">
        <w:rPr>
          <w:rStyle w:val="Emphasis"/>
          <w:rFonts w:ascii="Aptos" w:hAnsi="Aptos"/>
          <w:i w:val="0"/>
          <w:iCs w:val="0"/>
        </w:rPr>
        <w:t xml:space="preserve"> to inform us of changes.</w:t>
      </w:r>
    </w:p>
    <w:p w:rsidRPr="005A2960" w:rsidR="00116DAA" w:rsidP="0070C8ED" w:rsidRDefault="00116DAA" w14:paraId="0CA0D063" w14:textId="4C9CE41D">
      <w:pPr>
        <w:rPr>
          <w:rStyle w:val="Emphasis"/>
          <w:rFonts w:ascii="Aptos" w:hAnsi="Aptos"/>
          <w:i w:val="0"/>
          <w:iCs w:val="0"/>
        </w:rPr>
      </w:pPr>
      <w:r w:rsidRPr="0070C8ED" w:rsidR="00116DAA">
        <w:rPr>
          <w:rStyle w:val="Emphasis"/>
          <w:rFonts w:ascii="Aptos" w:hAnsi="Aptos"/>
          <w:i w:val="0"/>
          <w:iCs w:val="0"/>
        </w:rPr>
        <w:t xml:space="preserve">You will still be liable to pay </w:t>
      </w:r>
      <w:r w:rsidRPr="0070C8ED" w:rsidR="00116DAA">
        <w:rPr>
          <w:rStyle w:val="Emphasis"/>
          <w:rFonts w:ascii="Aptos" w:hAnsi="Aptos"/>
          <w:i w:val="0"/>
          <w:iCs w:val="0"/>
        </w:rPr>
        <w:t>late payment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 or cancellation fees if contact details have not been updated and we have been unable to contact you </w:t>
      </w:r>
      <w:r w:rsidRPr="0070C8ED" w:rsidR="583B6957">
        <w:rPr>
          <w:rStyle w:val="Emphasis"/>
          <w:rFonts w:ascii="Aptos" w:hAnsi="Aptos"/>
          <w:i w:val="0"/>
          <w:iCs w:val="0"/>
        </w:rPr>
        <w:t xml:space="preserve">via 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email </w:t>
      </w:r>
      <w:r w:rsidRPr="0070C8ED" w:rsidR="00116DAA">
        <w:rPr>
          <w:rStyle w:val="Emphasis"/>
          <w:rFonts w:ascii="Aptos" w:hAnsi="Aptos"/>
          <w:i w:val="0"/>
          <w:iCs w:val="0"/>
        </w:rPr>
        <w:t>as a result of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 this information being out of date</w:t>
      </w:r>
      <w:r w:rsidRPr="0070C8ED" w:rsidR="00F832EA">
        <w:rPr>
          <w:rStyle w:val="Emphasis"/>
          <w:rFonts w:ascii="Aptos" w:hAnsi="Aptos"/>
          <w:i w:val="0"/>
          <w:iCs w:val="0"/>
        </w:rPr>
        <w:t>.</w:t>
      </w:r>
    </w:p>
    <w:p w:rsidRPr="005A2960" w:rsidR="0096149C" w:rsidP="00B621A1" w:rsidRDefault="0096149C" w14:paraId="2462F431" w14:textId="77777777">
      <w:pPr>
        <w:rPr>
          <w:rStyle w:val="Emphasis"/>
          <w:rFonts w:ascii="Aptos" w:hAnsi="Aptos"/>
          <w:i w:val="0"/>
          <w:iCs w:val="0"/>
        </w:rPr>
      </w:pPr>
    </w:p>
    <w:p w:rsidR="00976AD6" w:rsidP="0070C8ED" w:rsidRDefault="00107837" w14:paraId="12FE9CD5" w14:textId="114AE5A1">
      <w:pPr>
        <w:rPr>
          <w:rStyle w:val="Emphasis"/>
          <w:rFonts w:ascii="Aptos" w:hAnsi="Aptos"/>
          <w:i w:val="0"/>
          <w:iCs w:val="0"/>
        </w:rPr>
      </w:pPr>
      <w:r w:rsidRPr="0070C8ED" w:rsidR="00107837">
        <w:rPr>
          <w:rStyle w:val="Emphasis"/>
          <w:rFonts w:ascii="Aptos" w:hAnsi="Aptos"/>
          <w:i w:val="0"/>
          <w:iCs w:val="0"/>
        </w:rPr>
        <w:t xml:space="preserve">LAMBETH </w:t>
      </w:r>
      <w:r w:rsidRPr="0070C8ED" w:rsidR="00644D91">
        <w:rPr>
          <w:rStyle w:val="Emphasis"/>
          <w:rFonts w:ascii="Aptos" w:hAnsi="Aptos"/>
          <w:i w:val="0"/>
          <w:iCs w:val="0"/>
        </w:rPr>
        <w:t>MUSIC SERVICE</w:t>
      </w:r>
      <w:r w:rsidRPr="0070C8ED" w:rsidR="00107837">
        <w:rPr>
          <w:rStyle w:val="Emphasis"/>
          <w:rFonts w:ascii="Aptos" w:hAnsi="Aptos"/>
          <w:i w:val="0"/>
          <w:iCs w:val="0"/>
        </w:rPr>
        <w:t xml:space="preserve"> RECORDED MEDIA CONSENT </w:t>
      </w:r>
    </w:p>
    <w:p w:rsidRPr="00395BA5" w:rsidR="00116DAA" w:rsidP="0070C8ED" w:rsidRDefault="00976AD6" w14:paraId="5E61B48F" w14:textId="25754522">
      <w:pPr>
        <w:pStyle w:val="canvaswidget"/>
        <w:shd w:val="clear" w:color="auto" w:fill="FFFFFF" w:themeFill="background1"/>
        <w:spacing w:before="0" w:beforeAutospacing="off" w:after="0" w:afterAutospacing="off"/>
        <w:textAlignment w:val="top"/>
        <w:rPr>
          <w:rStyle w:val="Emphasis"/>
          <w:rFonts w:ascii="Aptos" w:hAnsi="Aptos"/>
          <w:i w:val="0"/>
          <w:iCs w:val="0"/>
        </w:rPr>
      </w:pPr>
      <w:r w:rsidRPr="0070C8ED" w:rsidR="00976AD6">
        <w:rPr>
          <w:rFonts w:ascii="Aptos" w:hAnsi="Aptos" w:eastAsia="Times New Roman"/>
          <w:color w:val="000000" w:themeColor="text1" w:themeTint="FF" w:themeShade="FF"/>
        </w:rPr>
        <w:t xml:space="preserve">Lambeth </w:t>
      </w:r>
      <w:r w:rsidRPr="0070C8ED" w:rsidR="5D7A6C64">
        <w:rPr>
          <w:rFonts w:ascii="Aptos" w:hAnsi="Aptos" w:eastAsia="Times New Roman"/>
          <w:color w:val="000000" w:themeColor="text1" w:themeTint="FF" w:themeShade="FF"/>
        </w:rPr>
        <w:t>M</w:t>
      </w:r>
      <w:r w:rsidRPr="0070C8ED" w:rsidR="00976AD6">
        <w:rPr>
          <w:rFonts w:ascii="Aptos" w:hAnsi="Aptos" w:eastAsia="Times New Roman"/>
          <w:color w:val="000000" w:themeColor="text1" w:themeTint="FF" w:themeShade="FF"/>
        </w:rPr>
        <w:t xml:space="preserve">usic </w:t>
      </w:r>
      <w:r w:rsidRPr="0070C8ED" w:rsidR="14AE46E4">
        <w:rPr>
          <w:rFonts w:ascii="Aptos" w:hAnsi="Aptos" w:eastAsia="Times New Roman"/>
          <w:color w:val="000000" w:themeColor="text1" w:themeTint="FF" w:themeShade="FF"/>
        </w:rPr>
        <w:t>S</w:t>
      </w:r>
      <w:r w:rsidRPr="0070C8ED" w:rsidR="00976AD6">
        <w:rPr>
          <w:rFonts w:ascii="Aptos" w:hAnsi="Aptos" w:eastAsia="Times New Roman"/>
          <w:color w:val="000000" w:themeColor="text1" w:themeTint="FF" w:themeShade="FF"/>
        </w:rPr>
        <w:t>ervice would like to be able to take photographs and video</w:t>
      </w:r>
      <w:r w:rsidRPr="0070C8ED" w:rsidR="008B0FEA">
        <w:rPr>
          <w:rFonts w:ascii="Aptos" w:hAnsi="Aptos" w:eastAsia="Times New Roman"/>
          <w:color w:val="000000" w:themeColor="text1" w:themeTint="FF" w:themeShade="FF"/>
        </w:rPr>
        <w:t>s</w:t>
      </w:r>
      <w:r w:rsidRPr="0070C8ED" w:rsidR="00976AD6">
        <w:rPr>
          <w:rFonts w:ascii="Aptos" w:hAnsi="Aptos" w:eastAsia="Times New Roman"/>
          <w:color w:val="000000" w:themeColor="text1" w:themeTint="FF" w:themeShade="FF"/>
        </w:rPr>
        <w:t xml:space="preserve"> of performances for legacy and celebration. These photographs/videos may include images </w:t>
      </w:r>
      <w:r w:rsidRPr="0070C8ED" w:rsidR="00887384">
        <w:rPr>
          <w:rFonts w:ascii="Aptos" w:hAnsi="Aptos" w:eastAsia="Times New Roman"/>
          <w:color w:val="000000" w:themeColor="text1" w:themeTint="FF" w:themeShade="FF"/>
        </w:rPr>
        <w:t xml:space="preserve">of </w:t>
      </w:r>
      <w:r w:rsidRPr="0070C8ED" w:rsidR="00976AD6">
        <w:rPr>
          <w:rFonts w:ascii="Aptos" w:hAnsi="Aptos" w:eastAsia="Times New Roman"/>
          <w:color w:val="000000" w:themeColor="text1" w:themeTint="FF" w:themeShade="FF"/>
        </w:rPr>
        <w:t>your child.</w:t>
      </w:r>
      <w:r>
        <w:br/>
      </w:r>
      <w:r>
        <w:br/>
      </w:r>
      <w:r w:rsidRPr="0070C8ED" w:rsidR="008B0FEA">
        <w:rPr>
          <w:rFonts w:ascii="Aptos" w:hAnsi="Aptos" w:eastAsia="Times New Roman"/>
          <w:color w:val="000000" w:themeColor="text1" w:themeTint="FF" w:themeShade="FF"/>
        </w:rPr>
        <w:t xml:space="preserve">If </w:t>
      </w:r>
      <w:r w:rsidRPr="0070C8ED" w:rsidR="00976AD6">
        <w:rPr>
          <w:rFonts w:ascii="Aptos" w:hAnsi="Aptos" w:eastAsia="Times New Roman"/>
          <w:color w:val="000000" w:themeColor="text1" w:themeTint="FF" w:themeShade="FF"/>
        </w:rPr>
        <w:t xml:space="preserve">you </w:t>
      </w:r>
      <w:r w:rsidRPr="0070C8ED" w:rsidR="008B0FEA">
        <w:rPr>
          <w:rFonts w:ascii="Aptos" w:hAnsi="Aptos" w:eastAsia="Times New Roman"/>
          <w:color w:val="000000" w:themeColor="text1" w:themeTint="FF" w:themeShade="FF"/>
        </w:rPr>
        <w:t xml:space="preserve">do not wish to </w:t>
      </w:r>
      <w:r w:rsidRPr="0070C8ED" w:rsidR="00976AD6">
        <w:rPr>
          <w:rFonts w:ascii="Aptos" w:hAnsi="Aptos" w:eastAsia="Times New Roman"/>
          <w:color w:val="000000" w:themeColor="text1" w:themeTint="FF" w:themeShade="FF"/>
        </w:rPr>
        <w:t xml:space="preserve">give permission for </w:t>
      </w:r>
      <w:r w:rsidRPr="0070C8ED" w:rsidR="008B0FEA">
        <w:rPr>
          <w:rFonts w:ascii="Aptos" w:hAnsi="Aptos" w:eastAsia="Times New Roman"/>
          <w:color w:val="000000" w:themeColor="text1" w:themeTint="FF" w:themeShade="FF"/>
        </w:rPr>
        <w:t xml:space="preserve">Lambeth </w:t>
      </w:r>
      <w:r w:rsidRPr="0070C8ED" w:rsidR="7886C429">
        <w:rPr>
          <w:rFonts w:ascii="Aptos" w:hAnsi="Aptos" w:eastAsia="Times New Roman"/>
          <w:color w:val="000000" w:themeColor="text1" w:themeTint="FF" w:themeShade="FF"/>
        </w:rPr>
        <w:t>M</w:t>
      </w:r>
      <w:r w:rsidRPr="0070C8ED" w:rsidR="008B0FEA">
        <w:rPr>
          <w:rFonts w:ascii="Aptos" w:hAnsi="Aptos" w:eastAsia="Times New Roman"/>
          <w:color w:val="000000" w:themeColor="text1" w:themeTint="FF" w:themeShade="FF"/>
        </w:rPr>
        <w:t xml:space="preserve">usic </w:t>
      </w:r>
      <w:r w:rsidRPr="0070C8ED" w:rsidR="6BC028C6">
        <w:rPr>
          <w:rFonts w:ascii="Aptos" w:hAnsi="Aptos" w:eastAsia="Times New Roman"/>
          <w:color w:val="000000" w:themeColor="text1" w:themeTint="FF" w:themeShade="FF"/>
        </w:rPr>
        <w:t>S</w:t>
      </w:r>
      <w:r w:rsidRPr="0070C8ED" w:rsidR="008B0FEA">
        <w:rPr>
          <w:rFonts w:ascii="Aptos" w:hAnsi="Aptos" w:eastAsia="Times New Roman"/>
          <w:color w:val="000000" w:themeColor="text1" w:themeTint="FF" w:themeShade="FF"/>
        </w:rPr>
        <w:t>ervice</w:t>
      </w:r>
      <w:r w:rsidRPr="0070C8ED" w:rsidR="00976AD6">
        <w:rPr>
          <w:rFonts w:ascii="Aptos" w:hAnsi="Aptos" w:eastAsia="Times New Roman"/>
          <w:color w:val="000000" w:themeColor="text1" w:themeTint="FF" w:themeShade="FF"/>
        </w:rPr>
        <w:t xml:space="preserve"> to use images </w:t>
      </w:r>
      <w:r w:rsidRPr="0070C8ED" w:rsidR="007D35A7">
        <w:rPr>
          <w:rFonts w:ascii="Aptos" w:hAnsi="Aptos" w:eastAsia="Times New Roman"/>
          <w:color w:val="000000" w:themeColor="text1" w:themeTint="FF" w:themeShade="FF"/>
        </w:rPr>
        <w:t>of your child/</w:t>
      </w:r>
      <w:r w:rsidRPr="0070C8ED" w:rsidR="007D35A7">
        <w:rPr>
          <w:rFonts w:ascii="Aptos" w:hAnsi="Aptos" w:eastAsia="Times New Roman"/>
          <w:color w:val="000000" w:themeColor="text1" w:themeTint="FF" w:themeShade="FF"/>
        </w:rPr>
        <w:t>ren</w:t>
      </w:r>
      <w:r w:rsidRPr="0070C8ED" w:rsidR="007D35A7">
        <w:rPr>
          <w:rFonts w:ascii="Aptos" w:hAnsi="Aptos" w:eastAsia="Times New Roman"/>
          <w:color w:val="000000" w:themeColor="text1" w:themeTint="FF" w:themeShade="FF"/>
        </w:rPr>
        <w:t xml:space="preserve"> </w:t>
      </w:r>
      <w:r w:rsidRPr="0070C8ED" w:rsidR="00976AD6">
        <w:rPr>
          <w:rFonts w:ascii="Aptos" w:hAnsi="Aptos" w:eastAsia="Times New Roman"/>
          <w:color w:val="000000" w:themeColor="text1" w:themeTint="FF" w:themeShade="FF"/>
        </w:rPr>
        <w:t>taken at event</w:t>
      </w:r>
      <w:r w:rsidRPr="0070C8ED" w:rsidR="007D35A7">
        <w:rPr>
          <w:rFonts w:ascii="Aptos" w:hAnsi="Aptos" w:eastAsia="Times New Roman"/>
          <w:color w:val="000000" w:themeColor="text1" w:themeTint="FF" w:themeShade="FF"/>
        </w:rPr>
        <w:t>s</w:t>
      </w:r>
      <w:r w:rsidRPr="0070C8ED" w:rsidR="00976AD6">
        <w:rPr>
          <w:rFonts w:ascii="Aptos" w:hAnsi="Aptos" w:eastAsia="Times New Roman"/>
          <w:color w:val="000000" w:themeColor="text1" w:themeTint="FF" w:themeShade="FF"/>
        </w:rPr>
        <w:t xml:space="preserve"> </w:t>
      </w:r>
      <w:r w:rsidRPr="0070C8ED" w:rsidR="00323BB4">
        <w:rPr>
          <w:rFonts w:ascii="Aptos" w:hAnsi="Aptos" w:eastAsia="Times New Roman"/>
          <w:color w:val="000000" w:themeColor="text1" w:themeTint="FF" w:themeShade="FF"/>
        </w:rPr>
        <w:t xml:space="preserve">or around the </w:t>
      </w:r>
      <w:r w:rsidRPr="0070C8ED" w:rsidR="445DA3AE">
        <w:rPr>
          <w:rFonts w:ascii="Aptos" w:hAnsi="Aptos" w:eastAsia="Times New Roman"/>
          <w:color w:val="000000" w:themeColor="text1" w:themeTint="FF" w:themeShade="FF"/>
        </w:rPr>
        <w:t>C</w:t>
      </w:r>
      <w:r w:rsidRPr="0070C8ED" w:rsidR="00323BB4">
        <w:rPr>
          <w:rFonts w:ascii="Aptos" w:hAnsi="Aptos" w:eastAsia="Times New Roman"/>
          <w:color w:val="000000" w:themeColor="text1" w:themeTint="FF" w:themeShade="FF"/>
        </w:rPr>
        <w:t>entre</w:t>
      </w:r>
      <w:r w:rsidRPr="0070C8ED" w:rsidR="00323BB4">
        <w:rPr>
          <w:rFonts w:ascii="Aptos" w:hAnsi="Aptos" w:eastAsia="Times New Roman"/>
          <w:color w:val="000000" w:themeColor="text1" w:themeTint="FF" w:themeShade="FF"/>
        </w:rPr>
        <w:t xml:space="preserve"> 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please email </w:t>
      </w:r>
      <w:r w:rsidRPr="0070C8ED" w:rsidR="00644D91">
        <w:rPr>
          <w:rStyle w:val="Emphasis"/>
          <w:rFonts w:ascii="Aptos" w:hAnsi="Aptos"/>
          <w:i w:val="0"/>
          <w:iCs w:val="0"/>
        </w:rPr>
        <w:t>bhmc</w:t>
      </w:r>
      <w:r w:rsidRPr="0070C8ED" w:rsidR="00116DAA">
        <w:rPr>
          <w:rStyle w:val="Emphasis"/>
          <w:rFonts w:ascii="Aptos" w:hAnsi="Aptos"/>
          <w:i w:val="0"/>
          <w:iCs w:val="0"/>
        </w:rPr>
        <w:t>@lambeth.</w:t>
      </w:r>
      <w:r w:rsidRPr="0070C8ED" w:rsidR="00644D91">
        <w:rPr>
          <w:rStyle w:val="Emphasis"/>
          <w:rFonts w:ascii="Aptos" w:hAnsi="Aptos"/>
          <w:i w:val="0"/>
          <w:iCs w:val="0"/>
        </w:rPr>
        <w:t>gov</w:t>
      </w:r>
      <w:r w:rsidRPr="0070C8ED" w:rsidR="00116DAA">
        <w:rPr>
          <w:rStyle w:val="Emphasis"/>
          <w:rFonts w:ascii="Aptos" w:hAnsi="Aptos"/>
          <w:i w:val="0"/>
          <w:iCs w:val="0"/>
        </w:rPr>
        <w:t>.uk</w:t>
      </w:r>
    </w:p>
    <w:p w:rsidRPr="005A2960" w:rsidR="00116DAA" w:rsidP="0070C8ED" w:rsidRDefault="00116DAA" w14:paraId="4AE3D8C7" w14:textId="651971D6">
      <w:pPr>
        <w:pStyle w:val="Normal"/>
        <w:rPr>
          <w:rStyle w:val="Emphasis"/>
          <w:rFonts w:ascii="Aptos" w:hAnsi="Aptos"/>
          <w:i w:val="0"/>
          <w:iCs w:val="0"/>
        </w:rPr>
      </w:pPr>
    </w:p>
    <w:p w:rsidRPr="005A2960" w:rsidR="00116DAA" w:rsidP="00B621A1" w:rsidRDefault="00116DAA" w14:paraId="220015AC" w14:textId="77777777">
      <w:pPr>
        <w:rPr>
          <w:rStyle w:val="Emphasis"/>
          <w:rFonts w:ascii="Aptos" w:hAnsi="Aptos"/>
          <w:i w:val="0"/>
          <w:iCs w:val="0"/>
        </w:rPr>
      </w:pPr>
      <w:r w:rsidRPr="005A2960">
        <w:rPr>
          <w:rStyle w:val="Emphasis"/>
          <w:rFonts w:ascii="Aptos" w:hAnsi="Aptos"/>
          <w:i w:val="0"/>
          <w:iCs w:val="0"/>
        </w:rPr>
        <w:t>PERSONAL ITEMS</w:t>
      </w:r>
    </w:p>
    <w:p w:rsidRPr="005A2960" w:rsidR="00116DAA" w:rsidP="0070C8ED" w:rsidRDefault="00116DAA" w14:paraId="784C36FB" w14:textId="69877808">
      <w:pPr>
        <w:rPr>
          <w:rStyle w:val="Emphasis"/>
          <w:rFonts w:ascii="Aptos" w:hAnsi="Aptos"/>
          <w:i w:val="0"/>
          <w:iCs w:val="0"/>
        </w:rPr>
      </w:pPr>
      <w:r w:rsidRPr="0070C8ED" w:rsidR="00116DAA">
        <w:rPr>
          <w:rStyle w:val="Emphasis"/>
          <w:rFonts w:ascii="Aptos" w:hAnsi="Aptos"/>
          <w:i w:val="0"/>
          <w:iCs w:val="0"/>
        </w:rPr>
        <w:t xml:space="preserve">Lambeth </w:t>
      </w:r>
      <w:r w:rsidRPr="0070C8ED" w:rsidR="46EC2FCF">
        <w:rPr>
          <w:rStyle w:val="Emphasis"/>
          <w:rFonts w:ascii="Aptos" w:hAnsi="Aptos"/>
          <w:i w:val="0"/>
          <w:iCs w:val="0"/>
        </w:rPr>
        <w:t>Music Service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 and the host school are not responsible for any items lost or stolen on the premises</w:t>
      </w:r>
      <w:r w:rsidRPr="0070C8ED" w:rsidR="1DBF0C81">
        <w:rPr>
          <w:rStyle w:val="Emphasis"/>
          <w:rFonts w:ascii="Aptos" w:hAnsi="Aptos"/>
          <w:i w:val="0"/>
          <w:iCs w:val="0"/>
        </w:rPr>
        <w:t>.</w:t>
      </w:r>
    </w:p>
    <w:p w:rsidR="0070C8ED" w:rsidP="0070C8ED" w:rsidRDefault="0070C8ED" w14:paraId="0514C338" w14:textId="28CB704F">
      <w:pPr>
        <w:pStyle w:val="Normal"/>
        <w:rPr>
          <w:rStyle w:val="Emphasis"/>
          <w:rFonts w:ascii="Aptos" w:hAnsi="Aptos"/>
          <w:i w:val="0"/>
          <w:iCs w:val="0"/>
        </w:rPr>
      </w:pPr>
    </w:p>
    <w:p w:rsidR="0070C8ED" w:rsidP="0070C8ED" w:rsidRDefault="0070C8ED" w14:paraId="6FF84329" w14:textId="7783AE90">
      <w:pPr>
        <w:pStyle w:val="Normal"/>
        <w:rPr>
          <w:rStyle w:val="Emphasis"/>
          <w:rFonts w:ascii="Aptos" w:hAnsi="Aptos"/>
          <w:i w:val="0"/>
          <w:iCs w:val="0"/>
        </w:rPr>
      </w:pPr>
    </w:p>
    <w:p w:rsidRPr="005A2960" w:rsidR="002B60C8" w:rsidP="00B621A1" w:rsidRDefault="002B60C8" w14:paraId="2FCF1E9A" w14:textId="67D42678">
      <w:pPr>
        <w:rPr>
          <w:rStyle w:val="Emphasis"/>
          <w:rFonts w:ascii="Aptos" w:hAnsi="Aptos"/>
          <w:i w:val="0"/>
          <w:iCs w:val="0"/>
        </w:rPr>
      </w:pPr>
      <w:r w:rsidRPr="0070C8ED" w:rsidR="002B60C8">
        <w:rPr>
          <w:rStyle w:val="Emphasis"/>
          <w:rFonts w:ascii="Aptos" w:hAnsi="Aptos"/>
          <w:i w:val="0"/>
          <w:iCs w:val="0"/>
        </w:rPr>
        <w:t>PETS</w:t>
      </w:r>
    </w:p>
    <w:p w:rsidRPr="005A2960" w:rsidR="00E45528" w:rsidP="0070C8ED" w:rsidRDefault="00E70560" w14:paraId="746ACDCA" w14:textId="15FA9711">
      <w:pPr>
        <w:pStyle w:val="p1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Fonts w:ascii="Aptos" w:hAnsi="Aptos"/>
          <w:sz w:val="24"/>
          <w:szCs w:val="24"/>
        </w:rPr>
      </w:pPr>
      <w:r w:rsidRPr="0070C8ED" w:rsidR="6256D0F5">
        <w:rPr>
          <w:rStyle w:val="s1"/>
          <w:rFonts w:ascii="Aptos" w:hAnsi="Aptos"/>
          <w:sz w:val="24"/>
          <w:szCs w:val="24"/>
        </w:rPr>
        <w:t>We canno</w:t>
      </w:r>
      <w:r w:rsidRPr="0070C8ED" w:rsidR="00E45528">
        <w:rPr>
          <w:rStyle w:val="s1"/>
          <w:rFonts w:ascii="Aptos" w:hAnsi="Aptos"/>
          <w:sz w:val="24"/>
          <w:szCs w:val="24"/>
        </w:rPr>
        <w:t xml:space="preserve">t </w:t>
      </w:r>
      <w:r w:rsidRPr="0070C8ED" w:rsidR="00E45528">
        <w:rPr>
          <w:rStyle w:val="s1"/>
          <w:rFonts w:ascii="Aptos" w:hAnsi="Aptos"/>
          <w:sz w:val="24"/>
          <w:szCs w:val="24"/>
        </w:rPr>
        <w:t>allowing</w:t>
      </w:r>
      <w:r w:rsidRPr="0070C8ED" w:rsidR="00E45528">
        <w:rPr>
          <w:rStyle w:val="s1"/>
          <w:rFonts w:ascii="Aptos" w:hAnsi="Aptos"/>
          <w:sz w:val="24"/>
          <w:szCs w:val="24"/>
        </w:rPr>
        <w:t xml:space="preserve"> pets inside the building. </w:t>
      </w:r>
    </w:p>
    <w:p w:rsidRPr="005A2960" w:rsidR="00E45528" w:rsidRDefault="00E45528" w14:paraId="1AD74C09" w14:textId="43395D95">
      <w:pPr>
        <w:pStyle w:val="p1"/>
        <w:rPr>
          <w:rFonts w:ascii="Aptos" w:hAnsi="Aptos"/>
          <w:sz w:val="24"/>
          <w:szCs w:val="24"/>
        </w:rPr>
      </w:pPr>
      <w:r w:rsidRPr="0070C8ED" w:rsidR="00E45528">
        <w:rPr>
          <w:rStyle w:val="s1"/>
          <w:rFonts w:ascii="Aptos" w:hAnsi="Aptos"/>
          <w:sz w:val="24"/>
          <w:szCs w:val="24"/>
        </w:rPr>
        <w:t xml:space="preserve">Pets can come </w:t>
      </w:r>
      <w:r w:rsidRPr="0070C8ED" w:rsidR="00E45528">
        <w:rPr>
          <w:rStyle w:val="s1"/>
          <w:rFonts w:ascii="Aptos" w:hAnsi="Aptos"/>
          <w:sz w:val="24"/>
          <w:szCs w:val="24"/>
        </w:rPr>
        <w:t>into</w:t>
      </w:r>
      <w:r w:rsidRPr="0070C8ED" w:rsidR="00E45528">
        <w:rPr>
          <w:rStyle w:val="s1"/>
          <w:rFonts w:ascii="Aptos" w:hAnsi="Aptos"/>
          <w:sz w:val="24"/>
          <w:szCs w:val="24"/>
        </w:rPr>
        <w:t xml:space="preserve"> the playground </w:t>
      </w:r>
      <w:r w:rsidRPr="0070C8ED" w:rsidR="00E45528">
        <w:rPr>
          <w:rStyle w:val="s1"/>
          <w:rFonts w:ascii="Aptos" w:hAnsi="Aptos"/>
          <w:sz w:val="24"/>
          <w:szCs w:val="24"/>
        </w:rPr>
        <w:t>as long as</w:t>
      </w:r>
      <w:r w:rsidRPr="0070C8ED" w:rsidR="00E45528">
        <w:rPr>
          <w:rStyle w:val="s1"/>
          <w:rFonts w:ascii="Aptos" w:hAnsi="Aptos"/>
          <w:sz w:val="24"/>
          <w:szCs w:val="24"/>
        </w:rPr>
        <w:t xml:space="preserve"> they are on a leash and </w:t>
      </w:r>
      <w:r w:rsidRPr="0070C8ED" w:rsidR="00E45528">
        <w:rPr>
          <w:rStyle w:val="s1"/>
          <w:rFonts w:ascii="Aptos" w:hAnsi="Aptos"/>
          <w:sz w:val="24"/>
          <w:szCs w:val="24"/>
        </w:rPr>
        <w:t>supervised at all times</w:t>
      </w:r>
      <w:r w:rsidRPr="0070C8ED" w:rsidR="00E45528">
        <w:rPr>
          <w:rStyle w:val="s1"/>
          <w:rFonts w:ascii="Aptos" w:hAnsi="Aptos"/>
          <w:sz w:val="24"/>
          <w:szCs w:val="24"/>
        </w:rPr>
        <w:t xml:space="preserve">. </w:t>
      </w:r>
      <w:r>
        <w:br/>
      </w:r>
    </w:p>
    <w:p w:rsidRPr="005A2960" w:rsidR="00E45528" w:rsidRDefault="00E45528" w14:paraId="508CA945" w14:textId="75287510">
      <w:pPr>
        <w:pStyle w:val="p1"/>
        <w:rPr>
          <w:rStyle w:val="s1"/>
          <w:rFonts w:ascii="Aptos" w:hAnsi="Aptos"/>
          <w:sz w:val="24"/>
          <w:szCs w:val="24"/>
        </w:rPr>
      </w:pPr>
      <w:r w:rsidRPr="0070C8ED" w:rsidR="00E45528">
        <w:rPr>
          <w:rStyle w:val="s1"/>
          <w:rFonts w:ascii="Aptos" w:hAnsi="Aptos"/>
          <w:sz w:val="24"/>
          <w:szCs w:val="24"/>
        </w:rPr>
        <w:t xml:space="preserve">Exceptions to the rules can be made at the discretion of the management but only  where a need has been </w:t>
      </w:r>
      <w:r w:rsidRPr="0070C8ED" w:rsidR="00E45528">
        <w:rPr>
          <w:rStyle w:val="s1"/>
          <w:rFonts w:ascii="Aptos" w:hAnsi="Aptos"/>
          <w:sz w:val="24"/>
          <w:szCs w:val="24"/>
        </w:rPr>
        <w:t>demonstrated</w:t>
      </w:r>
      <w:r w:rsidRPr="0070C8ED" w:rsidR="00E45528">
        <w:rPr>
          <w:rStyle w:val="s1"/>
          <w:rFonts w:ascii="Aptos" w:hAnsi="Aptos"/>
          <w:sz w:val="24"/>
          <w:szCs w:val="24"/>
        </w:rPr>
        <w:t xml:space="preserve"> with prior notice, </w:t>
      </w:r>
      <w:r w:rsidRPr="0070C8ED" w:rsidR="00E45528">
        <w:rPr>
          <w:rStyle w:val="s1"/>
          <w:rFonts w:ascii="Aptos" w:hAnsi="Aptos"/>
          <w:sz w:val="24"/>
          <w:szCs w:val="24"/>
        </w:rPr>
        <w:t>evidence</w:t>
      </w:r>
      <w:r w:rsidRPr="0070C8ED" w:rsidR="00E45528">
        <w:rPr>
          <w:rStyle w:val="s1"/>
          <w:rFonts w:ascii="Aptos" w:hAnsi="Aptos"/>
          <w:sz w:val="24"/>
          <w:szCs w:val="24"/>
        </w:rPr>
        <w:t xml:space="preserve"> and discussion. </w:t>
      </w:r>
    </w:p>
    <w:p w:rsidRPr="005A2960" w:rsidR="00E70560" w:rsidP="0070C8ED" w:rsidRDefault="00E70560" w14:paraId="55998CDD" w14:textId="61BFF2A0">
      <w:pPr>
        <w:pStyle w:val="p1"/>
        <w:rPr>
          <w:rStyle w:val="s1"/>
          <w:rFonts w:ascii="Aptos" w:hAnsi="Aptos"/>
          <w:sz w:val="24"/>
          <w:szCs w:val="24"/>
        </w:rPr>
      </w:pPr>
    </w:p>
    <w:p w:rsidRPr="005A2960" w:rsidR="002B60C8" w:rsidP="00B621A1" w:rsidRDefault="002B60C8" w14:paraId="02D27D1F" w14:textId="77777777">
      <w:pPr>
        <w:rPr>
          <w:rStyle w:val="Emphasis"/>
          <w:rFonts w:ascii="Aptos" w:hAnsi="Aptos"/>
          <w:i w:val="0"/>
          <w:iCs w:val="0"/>
        </w:rPr>
      </w:pPr>
    </w:p>
    <w:p w:rsidRPr="005A2960" w:rsidR="00116DAA" w:rsidP="00B621A1" w:rsidRDefault="00116DAA" w14:paraId="1EE630AC" w14:textId="77777777">
      <w:pPr>
        <w:rPr>
          <w:rStyle w:val="Emphasis"/>
          <w:rFonts w:ascii="Aptos" w:hAnsi="Aptos"/>
          <w:i w:val="0"/>
          <w:iCs w:val="0"/>
        </w:rPr>
      </w:pPr>
      <w:r w:rsidRPr="005A2960">
        <w:rPr>
          <w:rStyle w:val="Emphasis"/>
          <w:rFonts w:ascii="Aptos" w:hAnsi="Aptos"/>
          <w:i w:val="0"/>
          <w:iCs w:val="0"/>
        </w:rPr>
        <w:t xml:space="preserve">DISPUTES </w:t>
      </w:r>
    </w:p>
    <w:p w:rsidRPr="005A2960" w:rsidR="00116DAA" w:rsidP="0070C8ED" w:rsidRDefault="00116DAA" w14:paraId="7FE60920" w14:textId="5C735077">
      <w:pPr>
        <w:pStyle w:val="Normal"/>
        <w:suppressLineNumbers w:val="0"/>
        <w:bidi w:val="0"/>
        <w:spacing w:before="0" w:beforeAutospacing="off" w:after="0" w:afterAutospacing="off" w:line="259" w:lineRule="auto"/>
        <w:ind w:left="0" w:right="0"/>
        <w:jc w:val="left"/>
        <w:rPr>
          <w:rStyle w:val="Emphasis"/>
          <w:rFonts w:ascii="Aptos" w:hAnsi="Aptos"/>
          <w:i w:val="0"/>
          <w:iCs w:val="0"/>
        </w:rPr>
      </w:pPr>
      <w:r w:rsidRPr="0070C8ED" w:rsidR="00116DAA">
        <w:rPr>
          <w:rStyle w:val="Emphasis"/>
          <w:rFonts w:ascii="Aptos" w:hAnsi="Aptos"/>
          <w:i w:val="0"/>
          <w:iCs w:val="0"/>
        </w:rPr>
        <w:t>If any physical or verbal abuse arises in or around our centres, Lambeth</w:t>
      </w:r>
      <w:r w:rsidRPr="0070C8ED" w:rsidR="0E9CF16A">
        <w:rPr>
          <w:rStyle w:val="Emphasis"/>
          <w:rFonts w:ascii="Aptos" w:hAnsi="Aptos"/>
          <w:i w:val="0"/>
          <w:iCs w:val="0"/>
        </w:rPr>
        <w:t xml:space="preserve"> Music Service</w:t>
      </w:r>
      <w:r w:rsidRPr="0070C8ED" w:rsidR="00116DAA">
        <w:rPr>
          <w:rStyle w:val="Emphasis"/>
          <w:rFonts w:ascii="Aptos" w:hAnsi="Aptos"/>
          <w:i w:val="0"/>
          <w:iCs w:val="0"/>
        </w:rPr>
        <w:t xml:space="preserve"> reserves the right to ask you to leave the premises and cancel any tuition without a refund. </w:t>
      </w:r>
    </w:p>
    <w:p w:rsidRPr="005A2960" w:rsidR="00C07D4B" w:rsidP="00B621A1" w:rsidRDefault="00C07D4B" w14:paraId="4CE0A3FC" w14:textId="77777777">
      <w:pPr>
        <w:rPr>
          <w:rStyle w:val="Emphasis"/>
          <w:rFonts w:ascii="Aptos" w:hAnsi="Aptos"/>
          <w:i w:val="0"/>
          <w:iCs w:val="0"/>
        </w:rPr>
      </w:pPr>
    </w:p>
    <w:p w:rsidRPr="005A2960" w:rsidR="00D401EB" w:rsidP="001557CB" w:rsidRDefault="00D401EB" w14:paraId="4CF2965D" w14:textId="391467A2">
      <w:pPr>
        <w:rPr>
          <w:rStyle w:val="Emphasis"/>
          <w:rFonts w:ascii="Aptos" w:hAnsi="Aptos"/>
          <w:i w:val="0"/>
          <w:iCs w:val="0"/>
        </w:rPr>
      </w:pPr>
    </w:p>
    <w:sectPr w:rsidRPr="005A2960" w:rsidR="00D401EB" w:rsidSect="00F95959">
      <w:headerReference w:type="default" r:id="rId21"/>
      <w:footerReference w:type="default" r:id="rId22"/>
      <w:pgSz w:w="11906" w:h="16838" w:orient="portrait"/>
      <w:pgMar w:top="1440" w:right="1440" w:bottom="1440" w:left="1440" w:header="0" w:footer="0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C128A" w:rsidRDefault="005C128A" w14:paraId="496491E6" w14:textId="77777777">
      <w:r>
        <w:separator/>
      </w:r>
    </w:p>
  </w:endnote>
  <w:endnote w:type="continuationSeparator" w:id="0">
    <w:p w:rsidR="005C128A" w:rsidRDefault="005C128A" w14:paraId="1226B9E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Light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831EE0" w:rsidP="00831EE0" w:rsidRDefault="00831EE0" w14:paraId="19EB4AA2" w14:textId="1513AC1B">
    <w:pPr>
      <w:pStyle w:val="Footer"/>
      <w:ind w:left="720"/>
      <w:rPr>
        <w:rFonts w:ascii="Segoe UI" w:hAnsi="Segoe UI" w:cs="Segoe UI"/>
        <w:i/>
        <w:sz w:val="20"/>
        <w:szCs w:val="20"/>
      </w:rPr>
    </w:pPr>
    <w:r>
      <w:rPr>
        <w:rFonts w:ascii="Segoe UI" w:hAnsi="Segoe UI" w:cs="Segoe UI"/>
        <w:i/>
        <w:sz w:val="20"/>
        <w:szCs w:val="20"/>
      </w:rPr>
      <w:t xml:space="preserve">                            </w:t>
    </w:r>
  </w:p>
  <w:p w:rsidR="00831EE0" w:rsidP="00831EE0" w:rsidRDefault="00831EE0" w14:paraId="657C55FC" w14:textId="2B23C7F1">
    <w:pPr>
      <w:pStyle w:val="Footer"/>
      <w:ind w:left="720"/>
      <w:jc w:val="center"/>
      <w:rPr>
        <w:rFonts w:ascii="Segoe UI" w:hAnsi="Segoe UI" w:cs="Segoe UI"/>
        <w:i/>
        <w:sz w:val="20"/>
        <w:szCs w:val="20"/>
      </w:rPr>
    </w:pPr>
    <w:r>
      <w:rPr>
        <w:noProof/>
        <w:color w:val="2B579A"/>
        <w:shd w:val="clear" w:color="auto" w:fill="E6E6E6"/>
        <w:lang w:eastAsia="en-GB"/>
      </w:rPr>
      <w:drawing>
        <wp:anchor distT="0" distB="0" distL="114300" distR="114300" simplePos="0" relativeHeight="251673600" behindDoc="0" locked="0" layoutInCell="1" allowOverlap="1" wp14:anchorId="2086949F" wp14:editId="02584A97">
          <wp:simplePos x="0" y="0"/>
          <wp:positionH relativeFrom="column">
            <wp:posOffset>-275590</wp:posOffset>
          </wp:positionH>
          <wp:positionV relativeFrom="paragraph">
            <wp:posOffset>158750</wp:posOffset>
          </wp:positionV>
          <wp:extent cx="1781175" cy="472440"/>
          <wp:effectExtent l="0" t="0" r="9525" b="381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472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31EE0" w:rsidP="00831EE0" w:rsidRDefault="00831EE0" w14:paraId="6DFB9B28" w14:textId="16BA40E5">
    <w:pPr>
      <w:pStyle w:val="Footer"/>
      <w:ind w:left="720"/>
      <w:jc w:val="center"/>
      <w:rPr>
        <w:rFonts w:ascii="Segoe UI" w:hAnsi="Segoe UI" w:cs="Segoe UI"/>
        <w:i/>
        <w:sz w:val="20"/>
        <w:szCs w:val="20"/>
      </w:rPr>
    </w:pPr>
    <w:r>
      <w:rPr>
        <w:noProof/>
        <w:color w:val="2B579A"/>
        <w:shd w:val="clear" w:color="auto" w:fill="E6E6E6"/>
        <w:lang w:eastAsia="en-GB"/>
      </w:rPr>
      <w:drawing>
        <wp:anchor distT="0" distB="0" distL="114300" distR="114300" simplePos="0" relativeHeight="251640832" behindDoc="0" locked="0" layoutInCell="1" allowOverlap="1" wp14:anchorId="2678054E" wp14:editId="7224637F">
          <wp:simplePos x="0" y="0"/>
          <wp:positionH relativeFrom="column">
            <wp:posOffset>5439410</wp:posOffset>
          </wp:positionH>
          <wp:positionV relativeFrom="paragraph">
            <wp:posOffset>5080</wp:posOffset>
          </wp:positionV>
          <wp:extent cx="1152525" cy="436245"/>
          <wp:effectExtent l="0" t="0" r="9525" b="1905"/>
          <wp:wrapNone/>
          <wp:docPr id="40" name="Picture 40" descr="Description: lambeth logo generi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lambeth logo generic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831EE0" w:rsidR="00C27C06" w:rsidP="00831EE0" w:rsidRDefault="00C27C06" w14:paraId="084C27CF" w14:textId="5E30C123">
    <w:pPr>
      <w:pStyle w:val="Footer"/>
      <w:ind w:left="720"/>
      <w:jc w:val="center"/>
      <w:rPr>
        <w:rFonts w:ascii="Segoe UI" w:hAnsi="Segoe UI" w:cs="Segoe UI"/>
        <w:i/>
        <w:sz w:val="20"/>
        <w:szCs w:val="20"/>
      </w:rPr>
    </w:pPr>
  </w:p>
  <w:p w:rsidR="00C27C06" w:rsidP="00C27C06" w:rsidRDefault="1B4B8365" w14:paraId="6C9FF030" w14:textId="6B2ED997">
    <w:pPr>
      <w:pStyle w:val="Footer"/>
      <w:jc w:val="center"/>
    </w:pPr>
    <w:r>
      <w:t xml:space="preserve">             </w:t>
    </w:r>
    <w:r w:rsidR="00766496">
      <w:rPr>
        <w:noProof/>
        <w:color w:val="2B579A"/>
        <w:shd w:val="clear" w:color="auto" w:fill="E6E6E6"/>
        <w:lang w:eastAsia="en-GB"/>
      </w:rPr>
      <w:drawing>
        <wp:anchor distT="0" distB="0" distL="114300" distR="114300" simplePos="0" relativeHeight="251657216" behindDoc="0" locked="0" layoutInCell="1" allowOverlap="1" wp14:anchorId="4DB825D8" wp14:editId="2C90BD17">
          <wp:simplePos x="0" y="0"/>
          <wp:positionH relativeFrom="column">
            <wp:posOffset>208915</wp:posOffset>
          </wp:positionH>
          <wp:positionV relativeFrom="paragraph">
            <wp:posOffset>9634855</wp:posOffset>
          </wp:positionV>
          <wp:extent cx="3400425" cy="904875"/>
          <wp:effectExtent l="0" t="0" r="9525" b="9525"/>
          <wp:wrapNone/>
          <wp:docPr id="41" name="Picture 9" descr="Description: C:\Users\Danielclarke\Desktop\DFE_Combined_Logo_Small_CMYK_Black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Description: C:\Users\Danielclarke\Desktop\DFE_Combined_Logo_Small_CMYK_Black[1]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04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27C06" w:rsidP="009D619A" w:rsidRDefault="009D619A" w14:paraId="4ECE3FEC" w14:textId="77777777">
    <w:pPr>
      <w:pStyle w:val="Footer"/>
      <w:tabs>
        <w:tab w:val="left" w:pos="4650"/>
        <w:tab w:val="center" w:pos="4876"/>
      </w:tabs>
    </w:pPr>
    <w:r>
      <w:tab/>
    </w:r>
    <w:r>
      <w:tab/>
    </w:r>
    <w:r>
      <w:tab/>
    </w:r>
    <w:r w:rsidR="003E4FFD">
      <w:rPr>
        <w:noProof/>
        <w:color w:val="2B579A"/>
        <w:shd w:val="clear" w:color="auto" w:fill="E6E6E6"/>
      </w:rPr>
    </w:r>
    <w:r w:rsidR="003E4FFD">
      <w:rPr>
        <w:noProof/>
        <w:color w:val="2B579A"/>
        <w:shd w:val="clear" w:color="auto" w:fill="E6E6E6"/>
      </w:rPr>
      <w:object w:dxaOrig="60" w:dyaOrig="60" w14:anchorId="47B2EB3B">
        <v:shapetype id="_x0000_t75" coordsize="21600,21600" filled="f" stroked="f" o:spt="75" o:preferrelative="t" path="m@4@5l@4@11@9@11@9@5xe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gradientshapeok="t" o:connecttype="rect" o:extrusionok="f"/>
          <o:lock v:ext="edit" aspectratio="t"/>
        </v:shapetype>
        <v:shape id="_x0000_i1025" style="width:2.5pt;height:2.5pt;mso-width-percent:0;mso-height-percent:0;mso-width-percent:0;mso-height-percent:0" alt="" o:ole="" type="#_x0000_t75">
          <v:imagedata o:title="" r:id="rId4"/>
        </v:shape>
        <o:OLEObject Type="Embed" ProgID="Photoshop.Image.10" ShapeID="_x0000_i1025" DrawAspect="Content" ObjectID="_1833020961" r:id="rId5">
          <o:FieldCodes>\s</o:FieldCodes>
        </o:OLEObject>
      </w:object>
    </w:r>
    <w:r w:rsidR="00766496">
      <w:rPr>
        <w:noProof/>
        <w:color w:val="2B579A"/>
        <w:shd w:val="clear" w:color="auto" w:fill="E6E6E6"/>
        <w:lang w:eastAsia="en-GB"/>
      </w:rPr>
      <w:drawing>
        <wp:anchor distT="0" distB="0" distL="114300" distR="114300" simplePos="0" relativeHeight="251665408" behindDoc="0" locked="0" layoutInCell="1" allowOverlap="1" wp14:anchorId="35F7020A" wp14:editId="6015F7AC">
          <wp:simplePos x="0" y="0"/>
          <wp:positionH relativeFrom="column">
            <wp:posOffset>208915</wp:posOffset>
          </wp:positionH>
          <wp:positionV relativeFrom="paragraph">
            <wp:posOffset>9634855</wp:posOffset>
          </wp:positionV>
          <wp:extent cx="3400425" cy="904875"/>
          <wp:effectExtent l="0" t="0" r="9525" b="9525"/>
          <wp:wrapNone/>
          <wp:docPr id="43" name="Picture 9" descr="Description: C:\Users\Danielclarke\Desktop\DFE_Combined_Logo_Small_CMYK_Black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Description: C:\Users\Danielclarke\Desktop\DFE_Combined_Logo_Small_CMYK_Black[1]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042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C128A" w:rsidRDefault="005C128A" w14:paraId="6A12B6EB" w14:textId="77777777">
      <w:r>
        <w:separator/>
      </w:r>
    </w:p>
  </w:footnote>
  <w:footnote w:type="continuationSeparator" w:id="0">
    <w:p w:rsidR="005C128A" w:rsidRDefault="005C128A" w14:paraId="3E32415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831EE0" w:rsidR="00F414C4" w:rsidP="00F95959" w:rsidRDefault="00F95959" w14:paraId="3CF7CF2E" w14:textId="6403A9F9">
    <w:pPr>
      <w:ind w:right="-449"/>
      <w:rPr>
        <w:rFonts w:ascii="Segoe UI Light" w:hAnsi="Segoe UI Light"/>
        <w:b/>
        <w:color w:val="2B0082"/>
        <w:sz w:val="28"/>
        <w:szCs w:val="28"/>
      </w:rPr>
    </w:pPr>
    <w:r>
      <w:rPr>
        <w:rFonts w:ascii="Segoe UI Light" w:hAnsi="Segoe UI Light"/>
        <w:b/>
        <w:bCs/>
        <w:color w:val="2B0082"/>
        <w:sz w:val="28"/>
        <w:szCs w:val="28"/>
      </w:rPr>
      <w:t xml:space="preserve">               </w:t>
    </w:r>
    <w:r w:rsidRPr="0D3B6F13" w:rsidR="1B4B8365">
      <w:rPr>
        <w:rFonts w:ascii="Segoe UI Light" w:hAnsi="Segoe UI Light"/>
        <w:b/>
        <w:bCs/>
        <w:color w:val="2B0082"/>
        <w:sz w:val="28"/>
        <w:szCs w:val="28"/>
      </w:rPr>
      <w:t xml:space="preserve">                                                                            </w:t>
    </w:r>
    <w:r>
      <w:rPr>
        <w:rFonts w:ascii="Segoe UI Light" w:hAnsi="Segoe UI Light"/>
        <w:b/>
        <w:bCs/>
        <w:color w:val="2B0082"/>
        <w:sz w:val="28"/>
        <w:szCs w:val="28"/>
      </w:rPr>
      <w:tab/>
    </w:r>
    <w:r w:rsidRPr="0D3B6F13" w:rsidR="1B4B8365">
      <w:rPr>
        <w:rFonts w:ascii="Segoe UI Light" w:hAnsi="Segoe UI Light"/>
        <w:b/>
        <w:bCs/>
        <w:color w:val="2B0082"/>
        <w:sz w:val="28"/>
        <w:szCs w:val="28"/>
      </w:rPr>
      <w:t xml:space="preserve">                              </w:t>
    </w:r>
  </w:p>
  <w:p w:rsidR="00C27C06" w:rsidRDefault="006346C7" w14:paraId="1A068F99" w14:textId="5396103C">
    <w:pPr>
      <w:pStyle w:val="Header"/>
    </w:pPr>
    <w:r>
      <w:rPr>
        <w:noProof/>
      </w:rPr>
      <w:drawing>
        <wp:inline distT="0" distB="0" distL="0" distR="0" wp14:anchorId="3EF9AD42" wp14:editId="72BF218E">
          <wp:extent cx="1371600" cy="536727"/>
          <wp:effectExtent l="0" t="0" r="0" b="0"/>
          <wp:docPr id="611267782" name="Picture 1" descr="A black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1267782" name="Picture 1" descr="A black and white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21070" cy="5560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VgCR7ZJT" int2:invalidationBookmarkName="" int2:hashCode="UHurG/Kkue/ReZ" int2:id="5PojrD61">
      <int2:state int2:value="Rejected" int2:type="style"/>
    </int2:bookmark>
    <int2:bookmark int2:bookmarkName="_Int_UC1aXZTj" int2:invalidationBookmarkName="" int2:hashCode="BaJFV2iip91U+d" int2:id="4FvOW5ax">
      <int2:state int2:value="Rejected" int2:type="style"/>
    </int2:bookmark>
    <int2:bookmark int2:bookmarkName="_Int_plWFkyGi" int2:invalidationBookmarkName="" int2:hashCode="fNTmM9lG4F8WpU" int2:id="muaqA2jJ">
      <int2:state int2:value="Rejected" int2:type="style"/>
    </int2:bookmark>
    <int2:bookmark int2:bookmarkName="_Int_HtrM5Zwi" int2:invalidationBookmarkName="" int2:hashCode="BrXD7BSiWIuKmS" int2:id="TeLzjS2K">
      <int2:state int2:value="Rejected" int2:type="styl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A23031F"/>
    <w:multiLevelType w:val="hybridMultilevel"/>
    <w:tmpl w:val="C96E3A4A"/>
    <w:lvl w:ilvl="0" w:tplc="9AFA15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9AC06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689CC9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A28097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02106A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9B382F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590C7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84C4DE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FD94BC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108B5960"/>
    <w:multiLevelType w:val="hybridMultilevel"/>
    <w:tmpl w:val="0E3675AE"/>
    <w:lvl w:ilvl="0" w:tplc="295037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D1AB4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3F490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724E3E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94E9C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B8AF6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B90015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4AE290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9D4DE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6A918B8"/>
    <w:multiLevelType w:val="hybridMultilevel"/>
    <w:tmpl w:val="08BEAEF6"/>
    <w:lvl w:ilvl="0" w:tplc="951E2E2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9265D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EC892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7AE99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F4033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C34B3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FA0BA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A145D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780A0F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A7A7CB2"/>
    <w:multiLevelType w:val="hybridMultilevel"/>
    <w:tmpl w:val="0B3ECE12"/>
    <w:lvl w:ilvl="0" w:tplc="2A94C99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5643B2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A707A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8861C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BAA4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C8E0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05C04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BB8C6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40AD1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B105FD9"/>
    <w:multiLevelType w:val="hybridMultilevel"/>
    <w:tmpl w:val="BD8A0B7A"/>
    <w:lvl w:ilvl="0" w:tplc="AA1C90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040EC5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3200AA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FC70DC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9176DF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784094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C49631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F71209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7BB445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1ECC37AB"/>
    <w:multiLevelType w:val="hybridMultilevel"/>
    <w:tmpl w:val="31D8A6E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039650C"/>
    <w:multiLevelType w:val="hybridMultilevel"/>
    <w:tmpl w:val="8E18C7F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6D57D7C"/>
    <w:multiLevelType w:val="hybridMultilevel"/>
    <w:tmpl w:val="A382202E"/>
    <w:lvl w:ilvl="0" w:tplc="1E88A1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3BCA40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C180DC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B3F8BC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6B2C17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280820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A1F6D6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6D9C78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97A8B2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2DB24795"/>
    <w:multiLevelType w:val="hybridMultilevel"/>
    <w:tmpl w:val="B6AC64D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1304AAB"/>
    <w:multiLevelType w:val="hybridMultilevel"/>
    <w:tmpl w:val="8E6C437A"/>
    <w:lvl w:ilvl="0" w:tplc="1E90CD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E36F8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15AF42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00C6A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F1455E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1AF4E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AF87D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79258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62CF33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25F34C3"/>
    <w:multiLevelType w:val="multilevel"/>
    <w:tmpl w:val="DB40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AAD4F1D"/>
    <w:multiLevelType w:val="multilevel"/>
    <w:tmpl w:val="9336F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3CAB1D8E"/>
    <w:multiLevelType w:val="hybridMultilevel"/>
    <w:tmpl w:val="FB4666D8"/>
    <w:lvl w:ilvl="0" w:tplc="0276CEE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3D6FA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F3EE47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7A5D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A16CE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AEC4E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984D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1E25DB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204E1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E92221A"/>
    <w:multiLevelType w:val="multilevel"/>
    <w:tmpl w:val="FF782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F8A46A3"/>
    <w:multiLevelType w:val="hybridMultilevel"/>
    <w:tmpl w:val="52366536"/>
    <w:lvl w:ilvl="0" w:tplc="61B85B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882CB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A30659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96ADE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EA5AC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28F8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E5A00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3F4E0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C0E5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37C34F0"/>
    <w:multiLevelType w:val="hybridMultilevel"/>
    <w:tmpl w:val="428EB4A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5396290"/>
    <w:multiLevelType w:val="multilevel"/>
    <w:tmpl w:val="CFFCA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46487A1C"/>
    <w:multiLevelType w:val="hybridMultilevel"/>
    <w:tmpl w:val="A132A0C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19" w15:restartNumberingAfterBreak="0">
    <w:nsid w:val="48773C8F"/>
    <w:multiLevelType w:val="hybridMultilevel"/>
    <w:tmpl w:val="A382202E"/>
    <w:lvl w:ilvl="0" w:tplc="62A0EC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F180791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06E4C22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51DCE5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A3CAE7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CA7CAC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9774A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953E14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C0D43C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49157FAB"/>
    <w:multiLevelType w:val="hybridMultilevel"/>
    <w:tmpl w:val="3A4A8F40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 w15:restartNumberingAfterBreak="0">
    <w:nsid w:val="4BF719D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4E6F4AC4"/>
    <w:multiLevelType w:val="hybridMultilevel"/>
    <w:tmpl w:val="2386558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50F16E60"/>
    <w:multiLevelType w:val="hybridMultilevel"/>
    <w:tmpl w:val="54A823C6"/>
    <w:lvl w:ilvl="0" w:tplc="E0F23F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A9A62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9608EE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008B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E6EE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D481A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67EEC1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F3CA6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BE8B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5B686FD5"/>
    <w:multiLevelType w:val="hybridMultilevel"/>
    <w:tmpl w:val="0E2E4FBC"/>
    <w:lvl w:ilvl="0" w:tplc="E66407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B7FAA6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65303D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11F691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D4567EE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9B9092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BC6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E4985D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59B84C2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5F7902BA"/>
    <w:multiLevelType w:val="hybridMultilevel"/>
    <w:tmpl w:val="B414E0A8"/>
    <w:lvl w:ilvl="0" w:tplc="7214C6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964209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882EDB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66AC6C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D194D1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F2DEDC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DFE851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D07A6C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D402F9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659E244E"/>
    <w:multiLevelType w:val="hybridMultilevel"/>
    <w:tmpl w:val="E12267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71E11452"/>
    <w:multiLevelType w:val="hybridMultilevel"/>
    <w:tmpl w:val="2654DE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8" w15:restartNumberingAfterBreak="0">
    <w:nsid w:val="72CB2D4F"/>
    <w:multiLevelType w:val="hybridMultilevel"/>
    <w:tmpl w:val="C67C1882"/>
    <w:lvl w:ilvl="0" w:tplc="351248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plc="5EAEA7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plc="B4DC02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plc="8D0212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plc="280A70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plc="2618DD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plc="F7204A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plc="6FB01DC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plc="D3C82FA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2131194721">
    <w:abstractNumId w:val="4"/>
  </w:num>
  <w:num w:numId="2" w16cid:durableId="494611839">
    <w:abstractNumId w:val="13"/>
  </w:num>
  <w:num w:numId="3" w16cid:durableId="349068186">
    <w:abstractNumId w:val="2"/>
  </w:num>
  <w:num w:numId="4" w16cid:durableId="1648628630">
    <w:abstractNumId w:val="23"/>
  </w:num>
  <w:num w:numId="5" w16cid:durableId="1367946839">
    <w:abstractNumId w:val="10"/>
  </w:num>
  <w:num w:numId="6" w16cid:durableId="2128575159">
    <w:abstractNumId w:val="3"/>
  </w:num>
  <w:num w:numId="7" w16cid:durableId="649528396">
    <w:abstractNumId w:val="15"/>
  </w:num>
  <w:num w:numId="8" w16cid:durableId="1150244933">
    <w:abstractNumId w:val="8"/>
  </w:num>
  <w:num w:numId="9" w16cid:durableId="1661498356">
    <w:abstractNumId w:val="28"/>
  </w:num>
  <w:num w:numId="10" w16cid:durableId="1836913515">
    <w:abstractNumId w:val="14"/>
  </w:num>
  <w:num w:numId="11" w16cid:durableId="451479892">
    <w:abstractNumId w:val="12"/>
  </w:num>
  <w:num w:numId="12" w16cid:durableId="1466459703">
    <w:abstractNumId w:val="11"/>
  </w:num>
  <w:num w:numId="13" w16cid:durableId="196240232">
    <w:abstractNumId w:val="1"/>
  </w:num>
  <w:num w:numId="14" w16cid:durableId="1503929133">
    <w:abstractNumId w:val="5"/>
  </w:num>
  <w:num w:numId="15" w16cid:durableId="1014041195">
    <w:abstractNumId w:val="24"/>
  </w:num>
  <w:num w:numId="16" w16cid:durableId="1290471826">
    <w:abstractNumId w:val="19"/>
  </w:num>
  <w:num w:numId="17" w16cid:durableId="2096323118">
    <w:abstractNumId w:val="16"/>
  </w:num>
  <w:num w:numId="18" w16cid:durableId="1474444412">
    <w:abstractNumId w:val="9"/>
  </w:num>
  <w:num w:numId="19" w16cid:durableId="1447626474">
    <w:abstractNumId w:val="20"/>
  </w:num>
  <w:num w:numId="20" w16cid:durableId="187254666">
    <w:abstractNumId w:val="27"/>
  </w:num>
  <w:num w:numId="21" w16cid:durableId="1844123706">
    <w:abstractNumId w:val="18"/>
  </w:num>
  <w:num w:numId="22" w16cid:durableId="1567298144">
    <w:abstractNumId w:val="17"/>
  </w:num>
  <w:num w:numId="23" w16cid:durableId="1933270661">
    <w:abstractNumId w:val="25"/>
  </w:num>
  <w:num w:numId="24" w16cid:durableId="1276251277">
    <w:abstractNumId w:val="26"/>
  </w:num>
  <w:num w:numId="25" w16cid:durableId="541093127">
    <w:abstractNumId w:val="6"/>
  </w:num>
  <w:num w:numId="26" w16cid:durableId="13120523">
    <w:abstractNumId w:val="7"/>
  </w:num>
  <w:num w:numId="27" w16cid:durableId="1961524942">
    <w:abstractNumId w:val="22"/>
  </w:num>
  <w:num w:numId="28" w16cid:durableId="662900966">
    <w:abstractNumId w:val="21"/>
  </w:num>
  <w:numIdMacAtCleanup w:val="9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200"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5E4"/>
    <w:rsid w:val="0000032E"/>
    <w:rsid w:val="00001359"/>
    <w:rsid w:val="00005B3F"/>
    <w:rsid w:val="00006E1E"/>
    <w:rsid w:val="00007BF3"/>
    <w:rsid w:val="0002664F"/>
    <w:rsid w:val="000274F7"/>
    <w:rsid w:val="00036038"/>
    <w:rsid w:val="000400A0"/>
    <w:rsid w:val="0004296E"/>
    <w:rsid w:val="00047B33"/>
    <w:rsid w:val="0004BA67"/>
    <w:rsid w:val="000520B8"/>
    <w:rsid w:val="00053324"/>
    <w:rsid w:val="00063453"/>
    <w:rsid w:val="0006406B"/>
    <w:rsid w:val="00065C1E"/>
    <w:rsid w:val="000667DA"/>
    <w:rsid w:val="00070AC2"/>
    <w:rsid w:val="00071E9E"/>
    <w:rsid w:val="000739C9"/>
    <w:rsid w:val="00086BE9"/>
    <w:rsid w:val="00086FA5"/>
    <w:rsid w:val="0009050D"/>
    <w:rsid w:val="00092E7E"/>
    <w:rsid w:val="00094218"/>
    <w:rsid w:val="000964C6"/>
    <w:rsid w:val="00097CB4"/>
    <w:rsid w:val="00097F57"/>
    <w:rsid w:val="000A1D73"/>
    <w:rsid w:val="000A5B05"/>
    <w:rsid w:val="000A6743"/>
    <w:rsid w:val="000B324A"/>
    <w:rsid w:val="000B727B"/>
    <w:rsid w:val="000C4E1F"/>
    <w:rsid w:val="000C5038"/>
    <w:rsid w:val="000D22C2"/>
    <w:rsid w:val="000D2435"/>
    <w:rsid w:val="000E0586"/>
    <w:rsid w:val="000E1784"/>
    <w:rsid w:val="000E65E0"/>
    <w:rsid w:val="000F1F64"/>
    <w:rsid w:val="000F3DEB"/>
    <w:rsid w:val="000F64E7"/>
    <w:rsid w:val="00107837"/>
    <w:rsid w:val="00107D30"/>
    <w:rsid w:val="001115BB"/>
    <w:rsid w:val="00113AC6"/>
    <w:rsid w:val="00116DAA"/>
    <w:rsid w:val="00124DF6"/>
    <w:rsid w:val="00134DAF"/>
    <w:rsid w:val="00141A62"/>
    <w:rsid w:val="00144600"/>
    <w:rsid w:val="0014739D"/>
    <w:rsid w:val="0015571D"/>
    <w:rsid w:val="001557CB"/>
    <w:rsid w:val="001634A6"/>
    <w:rsid w:val="00163748"/>
    <w:rsid w:val="00170F95"/>
    <w:rsid w:val="001766CF"/>
    <w:rsid w:val="001775B4"/>
    <w:rsid w:val="001800B6"/>
    <w:rsid w:val="0018727A"/>
    <w:rsid w:val="00190F06"/>
    <w:rsid w:val="001925C1"/>
    <w:rsid w:val="00197AA5"/>
    <w:rsid w:val="001B3DE8"/>
    <w:rsid w:val="001C004D"/>
    <w:rsid w:val="001C2AD7"/>
    <w:rsid w:val="001C6F6B"/>
    <w:rsid w:val="001C752C"/>
    <w:rsid w:val="001D2806"/>
    <w:rsid w:val="001D29D7"/>
    <w:rsid w:val="001D7E5E"/>
    <w:rsid w:val="001E12AB"/>
    <w:rsid w:val="001E348F"/>
    <w:rsid w:val="001F1969"/>
    <w:rsid w:val="001F3D3C"/>
    <w:rsid w:val="00200AAC"/>
    <w:rsid w:val="0020103D"/>
    <w:rsid w:val="00201286"/>
    <w:rsid w:val="002012FE"/>
    <w:rsid w:val="002077D8"/>
    <w:rsid w:val="00210126"/>
    <w:rsid w:val="00210DD1"/>
    <w:rsid w:val="002212BC"/>
    <w:rsid w:val="00223D22"/>
    <w:rsid w:val="00224BA6"/>
    <w:rsid w:val="002265DF"/>
    <w:rsid w:val="00227CAB"/>
    <w:rsid w:val="00233C02"/>
    <w:rsid w:val="002348AB"/>
    <w:rsid w:val="00247756"/>
    <w:rsid w:val="002478F5"/>
    <w:rsid w:val="00253030"/>
    <w:rsid w:val="002536A8"/>
    <w:rsid w:val="00254E76"/>
    <w:rsid w:val="00271BEE"/>
    <w:rsid w:val="00274BB5"/>
    <w:rsid w:val="00291508"/>
    <w:rsid w:val="00293675"/>
    <w:rsid w:val="00293DD9"/>
    <w:rsid w:val="0029777B"/>
    <w:rsid w:val="002A1DC5"/>
    <w:rsid w:val="002B60C8"/>
    <w:rsid w:val="002C3E90"/>
    <w:rsid w:val="002D07EF"/>
    <w:rsid w:val="002D315B"/>
    <w:rsid w:val="002D598A"/>
    <w:rsid w:val="002E361A"/>
    <w:rsid w:val="002E7D9C"/>
    <w:rsid w:val="002F2243"/>
    <w:rsid w:val="002F37D1"/>
    <w:rsid w:val="002F4BA1"/>
    <w:rsid w:val="00301AD2"/>
    <w:rsid w:val="00304E44"/>
    <w:rsid w:val="0031151D"/>
    <w:rsid w:val="003164C2"/>
    <w:rsid w:val="00316DC9"/>
    <w:rsid w:val="003217F1"/>
    <w:rsid w:val="00323BB4"/>
    <w:rsid w:val="00334A38"/>
    <w:rsid w:val="00340294"/>
    <w:rsid w:val="00340CD9"/>
    <w:rsid w:val="00341551"/>
    <w:rsid w:val="003456DF"/>
    <w:rsid w:val="00352309"/>
    <w:rsid w:val="00356122"/>
    <w:rsid w:val="0036019A"/>
    <w:rsid w:val="0036603E"/>
    <w:rsid w:val="0037396B"/>
    <w:rsid w:val="003762BF"/>
    <w:rsid w:val="00381484"/>
    <w:rsid w:val="0039222E"/>
    <w:rsid w:val="003932BD"/>
    <w:rsid w:val="00394CD0"/>
    <w:rsid w:val="00395BA5"/>
    <w:rsid w:val="003979F4"/>
    <w:rsid w:val="003A3B1F"/>
    <w:rsid w:val="003A4CF0"/>
    <w:rsid w:val="003A4E80"/>
    <w:rsid w:val="003B5F5C"/>
    <w:rsid w:val="003B6722"/>
    <w:rsid w:val="003C1C16"/>
    <w:rsid w:val="003C380E"/>
    <w:rsid w:val="003C3E0C"/>
    <w:rsid w:val="003D34BA"/>
    <w:rsid w:val="003E1281"/>
    <w:rsid w:val="003E13C1"/>
    <w:rsid w:val="003E3950"/>
    <w:rsid w:val="003E4FFD"/>
    <w:rsid w:val="003E73EA"/>
    <w:rsid w:val="003F45D5"/>
    <w:rsid w:val="003F4900"/>
    <w:rsid w:val="003F60D1"/>
    <w:rsid w:val="003F68CD"/>
    <w:rsid w:val="004011D6"/>
    <w:rsid w:val="00401F84"/>
    <w:rsid w:val="00405D43"/>
    <w:rsid w:val="00406D73"/>
    <w:rsid w:val="004128AA"/>
    <w:rsid w:val="00412913"/>
    <w:rsid w:val="0041745F"/>
    <w:rsid w:val="0042135E"/>
    <w:rsid w:val="004225B3"/>
    <w:rsid w:val="00426C37"/>
    <w:rsid w:val="0043207B"/>
    <w:rsid w:val="0043576B"/>
    <w:rsid w:val="0043578F"/>
    <w:rsid w:val="00437C8A"/>
    <w:rsid w:val="00444F0A"/>
    <w:rsid w:val="004472CF"/>
    <w:rsid w:val="00447963"/>
    <w:rsid w:val="00452FCF"/>
    <w:rsid w:val="004561A4"/>
    <w:rsid w:val="00456C37"/>
    <w:rsid w:val="00457027"/>
    <w:rsid w:val="004612DF"/>
    <w:rsid w:val="00462A7A"/>
    <w:rsid w:val="00464856"/>
    <w:rsid w:val="004714E1"/>
    <w:rsid w:val="00471AE7"/>
    <w:rsid w:val="00486219"/>
    <w:rsid w:val="004877C2"/>
    <w:rsid w:val="00487C15"/>
    <w:rsid w:val="00491A40"/>
    <w:rsid w:val="004972A8"/>
    <w:rsid w:val="004A05EC"/>
    <w:rsid w:val="004A13AD"/>
    <w:rsid w:val="004A1EFC"/>
    <w:rsid w:val="004A2666"/>
    <w:rsid w:val="004A38E1"/>
    <w:rsid w:val="004A79C1"/>
    <w:rsid w:val="004B6C1E"/>
    <w:rsid w:val="004B7979"/>
    <w:rsid w:val="004B7CCA"/>
    <w:rsid w:val="004C45E9"/>
    <w:rsid w:val="004C75E8"/>
    <w:rsid w:val="004D0BBB"/>
    <w:rsid w:val="004D2E8C"/>
    <w:rsid w:val="004D4C41"/>
    <w:rsid w:val="004D7C7B"/>
    <w:rsid w:val="004E4393"/>
    <w:rsid w:val="004E47B6"/>
    <w:rsid w:val="004F3FD1"/>
    <w:rsid w:val="00504C0F"/>
    <w:rsid w:val="00511AB3"/>
    <w:rsid w:val="005141F6"/>
    <w:rsid w:val="00517C10"/>
    <w:rsid w:val="00523E73"/>
    <w:rsid w:val="00525B49"/>
    <w:rsid w:val="0053179C"/>
    <w:rsid w:val="00532E08"/>
    <w:rsid w:val="00535123"/>
    <w:rsid w:val="00535399"/>
    <w:rsid w:val="00543E9A"/>
    <w:rsid w:val="00546AD6"/>
    <w:rsid w:val="00552D67"/>
    <w:rsid w:val="00554E41"/>
    <w:rsid w:val="00570420"/>
    <w:rsid w:val="00571081"/>
    <w:rsid w:val="00583889"/>
    <w:rsid w:val="00591731"/>
    <w:rsid w:val="00595F2D"/>
    <w:rsid w:val="005A2730"/>
    <w:rsid w:val="005A2960"/>
    <w:rsid w:val="005A3906"/>
    <w:rsid w:val="005A512B"/>
    <w:rsid w:val="005A623F"/>
    <w:rsid w:val="005B01A7"/>
    <w:rsid w:val="005B6907"/>
    <w:rsid w:val="005B7CCA"/>
    <w:rsid w:val="005C128A"/>
    <w:rsid w:val="005C18B3"/>
    <w:rsid w:val="005C2512"/>
    <w:rsid w:val="005C61E9"/>
    <w:rsid w:val="005D6720"/>
    <w:rsid w:val="005E46AD"/>
    <w:rsid w:val="005F5EDB"/>
    <w:rsid w:val="006034E6"/>
    <w:rsid w:val="00612460"/>
    <w:rsid w:val="00617950"/>
    <w:rsid w:val="006346C7"/>
    <w:rsid w:val="00636A04"/>
    <w:rsid w:val="0063797B"/>
    <w:rsid w:val="00640225"/>
    <w:rsid w:val="00644029"/>
    <w:rsid w:val="00644A53"/>
    <w:rsid w:val="00644D91"/>
    <w:rsid w:val="00660A3F"/>
    <w:rsid w:val="00661C0B"/>
    <w:rsid w:val="00672AD3"/>
    <w:rsid w:val="006807FB"/>
    <w:rsid w:val="00684948"/>
    <w:rsid w:val="00684E08"/>
    <w:rsid w:val="006855F4"/>
    <w:rsid w:val="006861B4"/>
    <w:rsid w:val="00687318"/>
    <w:rsid w:val="006921A5"/>
    <w:rsid w:val="00694191"/>
    <w:rsid w:val="0069463E"/>
    <w:rsid w:val="00695630"/>
    <w:rsid w:val="00695DCB"/>
    <w:rsid w:val="006A03F4"/>
    <w:rsid w:val="006A1B8C"/>
    <w:rsid w:val="006A56EC"/>
    <w:rsid w:val="006A6575"/>
    <w:rsid w:val="006A7261"/>
    <w:rsid w:val="006B0731"/>
    <w:rsid w:val="006B47ED"/>
    <w:rsid w:val="006B6E64"/>
    <w:rsid w:val="006D1EA6"/>
    <w:rsid w:val="006D5556"/>
    <w:rsid w:val="006D617E"/>
    <w:rsid w:val="006D670C"/>
    <w:rsid w:val="006F5835"/>
    <w:rsid w:val="006F7A0E"/>
    <w:rsid w:val="0070398E"/>
    <w:rsid w:val="00705A7A"/>
    <w:rsid w:val="007065E5"/>
    <w:rsid w:val="00706D44"/>
    <w:rsid w:val="0070C8ED"/>
    <w:rsid w:val="007160DB"/>
    <w:rsid w:val="00720573"/>
    <w:rsid w:val="007207E1"/>
    <w:rsid w:val="007307B0"/>
    <w:rsid w:val="00731C97"/>
    <w:rsid w:val="00733EE8"/>
    <w:rsid w:val="00734283"/>
    <w:rsid w:val="00734830"/>
    <w:rsid w:val="007362E5"/>
    <w:rsid w:val="00745C6D"/>
    <w:rsid w:val="007568DF"/>
    <w:rsid w:val="007578AE"/>
    <w:rsid w:val="00761801"/>
    <w:rsid w:val="00766496"/>
    <w:rsid w:val="007858E4"/>
    <w:rsid w:val="007909A9"/>
    <w:rsid w:val="00790AB6"/>
    <w:rsid w:val="00791636"/>
    <w:rsid w:val="0079469A"/>
    <w:rsid w:val="00795308"/>
    <w:rsid w:val="00796BFC"/>
    <w:rsid w:val="007A2290"/>
    <w:rsid w:val="007B45D2"/>
    <w:rsid w:val="007B7186"/>
    <w:rsid w:val="007C2932"/>
    <w:rsid w:val="007C2A30"/>
    <w:rsid w:val="007C35FF"/>
    <w:rsid w:val="007D35A7"/>
    <w:rsid w:val="007D39F8"/>
    <w:rsid w:val="007F562B"/>
    <w:rsid w:val="007F5FAE"/>
    <w:rsid w:val="007F6BA7"/>
    <w:rsid w:val="007F7DA6"/>
    <w:rsid w:val="00804C3D"/>
    <w:rsid w:val="00805B6D"/>
    <w:rsid w:val="00807758"/>
    <w:rsid w:val="008115C7"/>
    <w:rsid w:val="00813571"/>
    <w:rsid w:val="00813925"/>
    <w:rsid w:val="008165E4"/>
    <w:rsid w:val="00831EE0"/>
    <w:rsid w:val="00833F4E"/>
    <w:rsid w:val="00834D81"/>
    <w:rsid w:val="00835F32"/>
    <w:rsid w:val="008361BC"/>
    <w:rsid w:val="008418AA"/>
    <w:rsid w:val="0084554D"/>
    <w:rsid w:val="00845815"/>
    <w:rsid w:val="0084978F"/>
    <w:rsid w:val="00852F3F"/>
    <w:rsid w:val="00853872"/>
    <w:rsid w:val="00855F5C"/>
    <w:rsid w:val="00860E32"/>
    <w:rsid w:val="00861AF1"/>
    <w:rsid w:val="008729C4"/>
    <w:rsid w:val="00877A06"/>
    <w:rsid w:val="00885F37"/>
    <w:rsid w:val="00886DB7"/>
    <w:rsid w:val="00887384"/>
    <w:rsid w:val="008917B5"/>
    <w:rsid w:val="00896163"/>
    <w:rsid w:val="008A0A15"/>
    <w:rsid w:val="008A2674"/>
    <w:rsid w:val="008A286C"/>
    <w:rsid w:val="008A361D"/>
    <w:rsid w:val="008A59FD"/>
    <w:rsid w:val="008B0D6B"/>
    <w:rsid w:val="008B0FEA"/>
    <w:rsid w:val="008B3095"/>
    <w:rsid w:val="008C18A4"/>
    <w:rsid w:val="008C2D97"/>
    <w:rsid w:val="008C3E5B"/>
    <w:rsid w:val="008C72CF"/>
    <w:rsid w:val="008D4C56"/>
    <w:rsid w:val="008D6203"/>
    <w:rsid w:val="00911773"/>
    <w:rsid w:val="009151E3"/>
    <w:rsid w:val="00927E47"/>
    <w:rsid w:val="00932AC4"/>
    <w:rsid w:val="00933953"/>
    <w:rsid w:val="00934DDD"/>
    <w:rsid w:val="009367AE"/>
    <w:rsid w:val="0094209C"/>
    <w:rsid w:val="009509DC"/>
    <w:rsid w:val="00951F81"/>
    <w:rsid w:val="00957037"/>
    <w:rsid w:val="009574B8"/>
    <w:rsid w:val="009606C5"/>
    <w:rsid w:val="0096149C"/>
    <w:rsid w:val="00962F90"/>
    <w:rsid w:val="00966D95"/>
    <w:rsid w:val="009673F6"/>
    <w:rsid w:val="0097367B"/>
    <w:rsid w:val="00976594"/>
    <w:rsid w:val="00976AD6"/>
    <w:rsid w:val="009774D0"/>
    <w:rsid w:val="00980C99"/>
    <w:rsid w:val="009851EB"/>
    <w:rsid w:val="00987EF2"/>
    <w:rsid w:val="00997149"/>
    <w:rsid w:val="009A0C7C"/>
    <w:rsid w:val="009A22AC"/>
    <w:rsid w:val="009A4BEE"/>
    <w:rsid w:val="009A6C1A"/>
    <w:rsid w:val="009B1AE6"/>
    <w:rsid w:val="009C1301"/>
    <w:rsid w:val="009C2A63"/>
    <w:rsid w:val="009C7108"/>
    <w:rsid w:val="009C7D30"/>
    <w:rsid w:val="009D163E"/>
    <w:rsid w:val="009D345F"/>
    <w:rsid w:val="009D484A"/>
    <w:rsid w:val="009D619A"/>
    <w:rsid w:val="009E6A32"/>
    <w:rsid w:val="009E797B"/>
    <w:rsid w:val="009F0E1C"/>
    <w:rsid w:val="009F5D91"/>
    <w:rsid w:val="00A07070"/>
    <w:rsid w:val="00A11A97"/>
    <w:rsid w:val="00A14236"/>
    <w:rsid w:val="00A23264"/>
    <w:rsid w:val="00A312A8"/>
    <w:rsid w:val="00A316E7"/>
    <w:rsid w:val="00A408DC"/>
    <w:rsid w:val="00A41BCD"/>
    <w:rsid w:val="00A41C65"/>
    <w:rsid w:val="00A42100"/>
    <w:rsid w:val="00A429FD"/>
    <w:rsid w:val="00A50806"/>
    <w:rsid w:val="00A55602"/>
    <w:rsid w:val="00A576AD"/>
    <w:rsid w:val="00A63991"/>
    <w:rsid w:val="00A66B8B"/>
    <w:rsid w:val="00A73222"/>
    <w:rsid w:val="00A86AF0"/>
    <w:rsid w:val="00A97396"/>
    <w:rsid w:val="00AA542B"/>
    <w:rsid w:val="00AB184C"/>
    <w:rsid w:val="00AB32B6"/>
    <w:rsid w:val="00AB523F"/>
    <w:rsid w:val="00AB598F"/>
    <w:rsid w:val="00AC77EB"/>
    <w:rsid w:val="00AD18D8"/>
    <w:rsid w:val="00AD1F5D"/>
    <w:rsid w:val="00AD2A82"/>
    <w:rsid w:val="00AD4487"/>
    <w:rsid w:val="00AD7A6D"/>
    <w:rsid w:val="00AE0442"/>
    <w:rsid w:val="00AE3551"/>
    <w:rsid w:val="00AE6F59"/>
    <w:rsid w:val="00AE7B69"/>
    <w:rsid w:val="00AF0E0A"/>
    <w:rsid w:val="00AF228D"/>
    <w:rsid w:val="00B037D5"/>
    <w:rsid w:val="00B04599"/>
    <w:rsid w:val="00B06FAA"/>
    <w:rsid w:val="00B07794"/>
    <w:rsid w:val="00B07944"/>
    <w:rsid w:val="00B13EEA"/>
    <w:rsid w:val="00B1513F"/>
    <w:rsid w:val="00B20FF9"/>
    <w:rsid w:val="00B215DE"/>
    <w:rsid w:val="00B223D2"/>
    <w:rsid w:val="00B2293B"/>
    <w:rsid w:val="00B240E6"/>
    <w:rsid w:val="00B24133"/>
    <w:rsid w:val="00B24B25"/>
    <w:rsid w:val="00B274DF"/>
    <w:rsid w:val="00B362E5"/>
    <w:rsid w:val="00B44053"/>
    <w:rsid w:val="00B57D55"/>
    <w:rsid w:val="00B57FA3"/>
    <w:rsid w:val="00B61B51"/>
    <w:rsid w:val="00B81953"/>
    <w:rsid w:val="00B81F2D"/>
    <w:rsid w:val="00B83055"/>
    <w:rsid w:val="00B83857"/>
    <w:rsid w:val="00B85D5C"/>
    <w:rsid w:val="00B92145"/>
    <w:rsid w:val="00B93D90"/>
    <w:rsid w:val="00B94C28"/>
    <w:rsid w:val="00B959C1"/>
    <w:rsid w:val="00B971A0"/>
    <w:rsid w:val="00BA3DC7"/>
    <w:rsid w:val="00BB1E04"/>
    <w:rsid w:val="00BB5AEE"/>
    <w:rsid w:val="00BB72E2"/>
    <w:rsid w:val="00BC4F3E"/>
    <w:rsid w:val="00BC7389"/>
    <w:rsid w:val="00BD4E2E"/>
    <w:rsid w:val="00BF00F0"/>
    <w:rsid w:val="00BF2F4B"/>
    <w:rsid w:val="00BF55D0"/>
    <w:rsid w:val="00C069C5"/>
    <w:rsid w:val="00C07721"/>
    <w:rsid w:val="00C07D4B"/>
    <w:rsid w:val="00C20E0D"/>
    <w:rsid w:val="00C24298"/>
    <w:rsid w:val="00C27C06"/>
    <w:rsid w:val="00C3028B"/>
    <w:rsid w:val="00C307A6"/>
    <w:rsid w:val="00C3253E"/>
    <w:rsid w:val="00C378D5"/>
    <w:rsid w:val="00C41262"/>
    <w:rsid w:val="00C417BE"/>
    <w:rsid w:val="00C424F4"/>
    <w:rsid w:val="00C46CB7"/>
    <w:rsid w:val="00C53BDB"/>
    <w:rsid w:val="00C611DB"/>
    <w:rsid w:val="00C62548"/>
    <w:rsid w:val="00C654C5"/>
    <w:rsid w:val="00C65C75"/>
    <w:rsid w:val="00C664E4"/>
    <w:rsid w:val="00C75097"/>
    <w:rsid w:val="00C806B8"/>
    <w:rsid w:val="00C8228E"/>
    <w:rsid w:val="00C828F4"/>
    <w:rsid w:val="00C8396D"/>
    <w:rsid w:val="00C87739"/>
    <w:rsid w:val="00C91FB2"/>
    <w:rsid w:val="00C9460A"/>
    <w:rsid w:val="00C97480"/>
    <w:rsid w:val="00CA37E5"/>
    <w:rsid w:val="00CB5C61"/>
    <w:rsid w:val="00CB5F34"/>
    <w:rsid w:val="00CD5973"/>
    <w:rsid w:val="00CD5F79"/>
    <w:rsid w:val="00CE58EA"/>
    <w:rsid w:val="00CF0528"/>
    <w:rsid w:val="00CF386D"/>
    <w:rsid w:val="00CF6076"/>
    <w:rsid w:val="00CF6F85"/>
    <w:rsid w:val="00D05537"/>
    <w:rsid w:val="00D05C47"/>
    <w:rsid w:val="00D12857"/>
    <w:rsid w:val="00D2449C"/>
    <w:rsid w:val="00D2493E"/>
    <w:rsid w:val="00D24F68"/>
    <w:rsid w:val="00D25521"/>
    <w:rsid w:val="00D27FDD"/>
    <w:rsid w:val="00D30A0A"/>
    <w:rsid w:val="00D401EB"/>
    <w:rsid w:val="00D407ED"/>
    <w:rsid w:val="00D4523F"/>
    <w:rsid w:val="00D52977"/>
    <w:rsid w:val="00D52AAD"/>
    <w:rsid w:val="00D60780"/>
    <w:rsid w:val="00D62A7D"/>
    <w:rsid w:val="00D63973"/>
    <w:rsid w:val="00D63DBE"/>
    <w:rsid w:val="00D65852"/>
    <w:rsid w:val="00D7026B"/>
    <w:rsid w:val="00D7486C"/>
    <w:rsid w:val="00D74D80"/>
    <w:rsid w:val="00D81BED"/>
    <w:rsid w:val="00D87756"/>
    <w:rsid w:val="00D906F8"/>
    <w:rsid w:val="00D92499"/>
    <w:rsid w:val="00D93D76"/>
    <w:rsid w:val="00D9634B"/>
    <w:rsid w:val="00D97634"/>
    <w:rsid w:val="00DA33D8"/>
    <w:rsid w:val="00DA5CE3"/>
    <w:rsid w:val="00DC2755"/>
    <w:rsid w:val="00DC323E"/>
    <w:rsid w:val="00DD1201"/>
    <w:rsid w:val="00DD46F6"/>
    <w:rsid w:val="00DD4FF3"/>
    <w:rsid w:val="00DF10AD"/>
    <w:rsid w:val="00DF1DD3"/>
    <w:rsid w:val="00DF7F99"/>
    <w:rsid w:val="00E03C8C"/>
    <w:rsid w:val="00E04D2D"/>
    <w:rsid w:val="00E07821"/>
    <w:rsid w:val="00E14CAF"/>
    <w:rsid w:val="00E15E44"/>
    <w:rsid w:val="00E1AE64"/>
    <w:rsid w:val="00E20C2D"/>
    <w:rsid w:val="00E2707F"/>
    <w:rsid w:val="00E31571"/>
    <w:rsid w:val="00E31C19"/>
    <w:rsid w:val="00E3526F"/>
    <w:rsid w:val="00E45528"/>
    <w:rsid w:val="00E52ADC"/>
    <w:rsid w:val="00E54F50"/>
    <w:rsid w:val="00E5689D"/>
    <w:rsid w:val="00E634B7"/>
    <w:rsid w:val="00E63981"/>
    <w:rsid w:val="00E65F91"/>
    <w:rsid w:val="00E70560"/>
    <w:rsid w:val="00E70859"/>
    <w:rsid w:val="00E81E21"/>
    <w:rsid w:val="00E8234C"/>
    <w:rsid w:val="00E82F15"/>
    <w:rsid w:val="00E84B98"/>
    <w:rsid w:val="00E860D0"/>
    <w:rsid w:val="00E86726"/>
    <w:rsid w:val="00E9318B"/>
    <w:rsid w:val="00E9526D"/>
    <w:rsid w:val="00EA0F50"/>
    <w:rsid w:val="00EA4EC9"/>
    <w:rsid w:val="00EA58B8"/>
    <w:rsid w:val="00EB21C8"/>
    <w:rsid w:val="00EB44AE"/>
    <w:rsid w:val="00EB5469"/>
    <w:rsid w:val="00EB64E8"/>
    <w:rsid w:val="00EC4BA4"/>
    <w:rsid w:val="00EC4EF5"/>
    <w:rsid w:val="00EC6341"/>
    <w:rsid w:val="00EC6B32"/>
    <w:rsid w:val="00EE1F49"/>
    <w:rsid w:val="00EE3D69"/>
    <w:rsid w:val="00EE4656"/>
    <w:rsid w:val="00EE4B98"/>
    <w:rsid w:val="00EE5327"/>
    <w:rsid w:val="00F036C7"/>
    <w:rsid w:val="00F10507"/>
    <w:rsid w:val="00F11E1C"/>
    <w:rsid w:val="00F13EF8"/>
    <w:rsid w:val="00F152B2"/>
    <w:rsid w:val="00F2118B"/>
    <w:rsid w:val="00F21346"/>
    <w:rsid w:val="00F21F0E"/>
    <w:rsid w:val="00F351D6"/>
    <w:rsid w:val="00F40828"/>
    <w:rsid w:val="00F414C4"/>
    <w:rsid w:val="00F420B4"/>
    <w:rsid w:val="00F42864"/>
    <w:rsid w:val="00F550F5"/>
    <w:rsid w:val="00F551B8"/>
    <w:rsid w:val="00F607EF"/>
    <w:rsid w:val="00F6398C"/>
    <w:rsid w:val="00F827A4"/>
    <w:rsid w:val="00F832EA"/>
    <w:rsid w:val="00F8545C"/>
    <w:rsid w:val="00F857BC"/>
    <w:rsid w:val="00F90CA8"/>
    <w:rsid w:val="00F94428"/>
    <w:rsid w:val="00F95959"/>
    <w:rsid w:val="00F95A5E"/>
    <w:rsid w:val="00FA5C0C"/>
    <w:rsid w:val="00FA7EB8"/>
    <w:rsid w:val="00FB0883"/>
    <w:rsid w:val="00FC0B0A"/>
    <w:rsid w:val="00FC3956"/>
    <w:rsid w:val="00FC4594"/>
    <w:rsid w:val="00FC50ED"/>
    <w:rsid w:val="00FD7089"/>
    <w:rsid w:val="00FE02FD"/>
    <w:rsid w:val="00FE6429"/>
    <w:rsid w:val="00FF2B96"/>
    <w:rsid w:val="01BEC2BC"/>
    <w:rsid w:val="0209F7B2"/>
    <w:rsid w:val="020F90A1"/>
    <w:rsid w:val="023D11CC"/>
    <w:rsid w:val="02831542"/>
    <w:rsid w:val="02D073E2"/>
    <w:rsid w:val="0314C312"/>
    <w:rsid w:val="03C6D0E8"/>
    <w:rsid w:val="03E99C56"/>
    <w:rsid w:val="045E95CD"/>
    <w:rsid w:val="04978AF6"/>
    <w:rsid w:val="04BBF4CB"/>
    <w:rsid w:val="04C82CB0"/>
    <w:rsid w:val="04DC13C4"/>
    <w:rsid w:val="05163A3A"/>
    <w:rsid w:val="05FA38D8"/>
    <w:rsid w:val="06A52E6C"/>
    <w:rsid w:val="077DCE7F"/>
    <w:rsid w:val="07B6E379"/>
    <w:rsid w:val="084803BB"/>
    <w:rsid w:val="090E4036"/>
    <w:rsid w:val="0969EBD7"/>
    <w:rsid w:val="099FD430"/>
    <w:rsid w:val="0A4311A0"/>
    <w:rsid w:val="0A5FEF34"/>
    <w:rsid w:val="0A5FFC89"/>
    <w:rsid w:val="0AA98D65"/>
    <w:rsid w:val="0B027B56"/>
    <w:rsid w:val="0B8C85C0"/>
    <w:rsid w:val="0BB64128"/>
    <w:rsid w:val="0BCF0BDA"/>
    <w:rsid w:val="0BEE9D61"/>
    <w:rsid w:val="0CB73A16"/>
    <w:rsid w:val="0D1BC7B0"/>
    <w:rsid w:val="0D3B6F13"/>
    <w:rsid w:val="0D68C49A"/>
    <w:rsid w:val="0DF7567B"/>
    <w:rsid w:val="0E42F2DB"/>
    <w:rsid w:val="0E6BF0AC"/>
    <w:rsid w:val="0E761E1A"/>
    <w:rsid w:val="0E878B74"/>
    <w:rsid w:val="0E9CF16A"/>
    <w:rsid w:val="0F074751"/>
    <w:rsid w:val="0F39A59A"/>
    <w:rsid w:val="0FF26DA8"/>
    <w:rsid w:val="100F4227"/>
    <w:rsid w:val="105105B0"/>
    <w:rsid w:val="1068A4D4"/>
    <w:rsid w:val="10AE62B9"/>
    <w:rsid w:val="10BEDCA5"/>
    <w:rsid w:val="10E4F562"/>
    <w:rsid w:val="11025F81"/>
    <w:rsid w:val="11C801D9"/>
    <w:rsid w:val="11FA27A3"/>
    <w:rsid w:val="12204423"/>
    <w:rsid w:val="123FBE30"/>
    <w:rsid w:val="12619753"/>
    <w:rsid w:val="12917003"/>
    <w:rsid w:val="129F2A6F"/>
    <w:rsid w:val="12AC1D49"/>
    <w:rsid w:val="12B1F6C8"/>
    <w:rsid w:val="12F8EE48"/>
    <w:rsid w:val="13EB2A59"/>
    <w:rsid w:val="141FD9FE"/>
    <w:rsid w:val="1445EC8E"/>
    <w:rsid w:val="14647328"/>
    <w:rsid w:val="1477408F"/>
    <w:rsid w:val="14AE46E4"/>
    <w:rsid w:val="1511CDB4"/>
    <w:rsid w:val="175C167C"/>
    <w:rsid w:val="17760606"/>
    <w:rsid w:val="1795B3CB"/>
    <w:rsid w:val="17FA612B"/>
    <w:rsid w:val="17FB4FB9"/>
    <w:rsid w:val="18ABA003"/>
    <w:rsid w:val="18D86122"/>
    <w:rsid w:val="19284F19"/>
    <w:rsid w:val="19C4AC9A"/>
    <w:rsid w:val="19D07DD1"/>
    <w:rsid w:val="1A38766B"/>
    <w:rsid w:val="1A651CA2"/>
    <w:rsid w:val="1A718B01"/>
    <w:rsid w:val="1A7D7AE6"/>
    <w:rsid w:val="1B28A411"/>
    <w:rsid w:val="1B4B8365"/>
    <w:rsid w:val="1BB70B41"/>
    <w:rsid w:val="1C0D948C"/>
    <w:rsid w:val="1D45D319"/>
    <w:rsid w:val="1DA8BCB2"/>
    <w:rsid w:val="1DA948B6"/>
    <w:rsid w:val="1DBF0C81"/>
    <w:rsid w:val="1E130999"/>
    <w:rsid w:val="1E2B982F"/>
    <w:rsid w:val="1E343661"/>
    <w:rsid w:val="1F078D29"/>
    <w:rsid w:val="1F88AAF6"/>
    <w:rsid w:val="205DCF41"/>
    <w:rsid w:val="20792732"/>
    <w:rsid w:val="20B5DBA6"/>
    <w:rsid w:val="20DE3133"/>
    <w:rsid w:val="21171B6D"/>
    <w:rsid w:val="21245DB4"/>
    <w:rsid w:val="2194FE9D"/>
    <w:rsid w:val="21ACB615"/>
    <w:rsid w:val="21F44235"/>
    <w:rsid w:val="22325A2C"/>
    <w:rsid w:val="2237DD42"/>
    <w:rsid w:val="228E36EF"/>
    <w:rsid w:val="22B7007D"/>
    <w:rsid w:val="22EA565A"/>
    <w:rsid w:val="235AF86E"/>
    <w:rsid w:val="235B3A9C"/>
    <w:rsid w:val="235D12E9"/>
    <w:rsid w:val="2424CB9D"/>
    <w:rsid w:val="24CFCB7A"/>
    <w:rsid w:val="24E03A89"/>
    <w:rsid w:val="2599919E"/>
    <w:rsid w:val="25DF0670"/>
    <w:rsid w:val="26027AAC"/>
    <w:rsid w:val="2635FAB2"/>
    <w:rsid w:val="2685354A"/>
    <w:rsid w:val="277931F0"/>
    <w:rsid w:val="278DAEE1"/>
    <w:rsid w:val="27EFD09E"/>
    <w:rsid w:val="28050BFD"/>
    <w:rsid w:val="28812775"/>
    <w:rsid w:val="28B14D47"/>
    <w:rsid w:val="28DE8B2F"/>
    <w:rsid w:val="2926ECB3"/>
    <w:rsid w:val="2A0398D6"/>
    <w:rsid w:val="2A15A925"/>
    <w:rsid w:val="2A241498"/>
    <w:rsid w:val="2A2BD80D"/>
    <w:rsid w:val="2A59E590"/>
    <w:rsid w:val="2A7C52D5"/>
    <w:rsid w:val="2B48E29A"/>
    <w:rsid w:val="2B74641D"/>
    <w:rsid w:val="2B87C351"/>
    <w:rsid w:val="2BCB2558"/>
    <w:rsid w:val="2C088E0E"/>
    <w:rsid w:val="2C7A91EB"/>
    <w:rsid w:val="2D02A28F"/>
    <w:rsid w:val="2D902341"/>
    <w:rsid w:val="2DAABF1A"/>
    <w:rsid w:val="2DC70A39"/>
    <w:rsid w:val="2DFD4F22"/>
    <w:rsid w:val="2E3F03A8"/>
    <w:rsid w:val="2E56F73F"/>
    <w:rsid w:val="2E623927"/>
    <w:rsid w:val="2E7EBFBA"/>
    <w:rsid w:val="2E998465"/>
    <w:rsid w:val="2EACE482"/>
    <w:rsid w:val="2EE54B0C"/>
    <w:rsid w:val="2EF5C1F4"/>
    <w:rsid w:val="2F31140B"/>
    <w:rsid w:val="2F4B81C1"/>
    <w:rsid w:val="2FCC4431"/>
    <w:rsid w:val="2FD2BECC"/>
    <w:rsid w:val="2FE50BEC"/>
    <w:rsid w:val="30F7A196"/>
    <w:rsid w:val="31CCA64E"/>
    <w:rsid w:val="31F4658D"/>
    <w:rsid w:val="3201D8AF"/>
    <w:rsid w:val="32201E37"/>
    <w:rsid w:val="323D4744"/>
    <w:rsid w:val="32DB7EBA"/>
    <w:rsid w:val="330526B5"/>
    <w:rsid w:val="33255E26"/>
    <w:rsid w:val="3343A25C"/>
    <w:rsid w:val="3588B2AE"/>
    <w:rsid w:val="35A03B4A"/>
    <w:rsid w:val="361D7780"/>
    <w:rsid w:val="3641784B"/>
    <w:rsid w:val="364B7797"/>
    <w:rsid w:val="36B702DE"/>
    <w:rsid w:val="36CEE498"/>
    <w:rsid w:val="375DC194"/>
    <w:rsid w:val="376D8E3A"/>
    <w:rsid w:val="37BF800D"/>
    <w:rsid w:val="37DA5649"/>
    <w:rsid w:val="385DBC7F"/>
    <w:rsid w:val="3931A6C7"/>
    <w:rsid w:val="3960BC3C"/>
    <w:rsid w:val="3A99FDA4"/>
    <w:rsid w:val="3ACCFF7D"/>
    <w:rsid w:val="3B1117FF"/>
    <w:rsid w:val="3B178177"/>
    <w:rsid w:val="3BFE00C5"/>
    <w:rsid w:val="3D761D26"/>
    <w:rsid w:val="3D9B2B71"/>
    <w:rsid w:val="3E51F234"/>
    <w:rsid w:val="3E669361"/>
    <w:rsid w:val="3F37F614"/>
    <w:rsid w:val="3F383393"/>
    <w:rsid w:val="3F97D16D"/>
    <w:rsid w:val="4032AC9D"/>
    <w:rsid w:val="41381FAD"/>
    <w:rsid w:val="41809CD2"/>
    <w:rsid w:val="419AABA2"/>
    <w:rsid w:val="41E315F4"/>
    <w:rsid w:val="41ED403B"/>
    <w:rsid w:val="420BBB0C"/>
    <w:rsid w:val="42C151D9"/>
    <w:rsid w:val="42E207F6"/>
    <w:rsid w:val="4348B2A2"/>
    <w:rsid w:val="4386F0C0"/>
    <w:rsid w:val="445DA3AE"/>
    <w:rsid w:val="4490A96C"/>
    <w:rsid w:val="44CAB7B9"/>
    <w:rsid w:val="44DFD74F"/>
    <w:rsid w:val="452DFB84"/>
    <w:rsid w:val="4551F90C"/>
    <w:rsid w:val="45596DDE"/>
    <w:rsid w:val="4586C160"/>
    <w:rsid w:val="45BBACA6"/>
    <w:rsid w:val="45C7A873"/>
    <w:rsid w:val="45F2FD46"/>
    <w:rsid w:val="45F41A06"/>
    <w:rsid w:val="45FAF82B"/>
    <w:rsid w:val="46A63299"/>
    <w:rsid w:val="46DE6F14"/>
    <w:rsid w:val="46EC2FCF"/>
    <w:rsid w:val="48C707D7"/>
    <w:rsid w:val="48E1B2B8"/>
    <w:rsid w:val="497E7224"/>
    <w:rsid w:val="4A7DAB0E"/>
    <w:rsid w:val="4AC4DA14"/>
    <w:rsid w:val="4B941A5D"/>
    <w:rsid w:val="4BD44AF1"/>
    <w:rsid w:val="4C2AC764"/>
    <w:rsid w:val="4C75568A"/>
    <w:rsid w:val="4D061E57"/>
    <w:rsid w:val="4F373DA5"/>
    <w:rsid w:val="4F513FF4"/>
    <w:rsid w:val="4F5CD62C"/>
    <w:rsid w:val="4F63B486"/>
    <w:rsid w:val="4F6D6195"/>
    <w:rsid w:val="4F870732"/>
    <w:rsid w:val="4FEAE4BA"/>
    <w:rsid w:val="5032EA1B"/>
    <w:rsid w:val="50FE95D5"/>
    <w:rsid w:val="5102F54E"/>
    <w:rsid w:val="513865CE"/>
    <w:rsid w:val="5192579E"/>
    <w:rsid w:val="51B2A0F2"/>
    <w:rsid w:val="51C3BFA9"/>
    <w:rsid w:val="51D9E1BE"/>
    <w:rsid w:val="51EB99FE"/>
    <w:rsid w:val="52BA11BC"/>
    <w:rsid w:val="52D1C816"/>
    <w:rsid w:val="5341B9D7"/>
    <w:rsid w:val="5346C53E"/>
    <w:rsid w:val="53837D59"/>
    <w:rsid w:val="540C57F0"/>
    <w:rsid w:val="54B898B5"/>
    <w:rsid w:val="558B5CF7"/>
    <w:rsid w:val="560E6D04"/>
    <w:rsid w:val="56231A50"/>
    <w:rsid w:val="568BA743"/>
    <w:rsid w:val="582EA66C"/>
    <w:rsid w:val="583B6957"/>
    <w:rsid w:val="58470A52"/>
    <w:rsid w:val="58725006"/>
    <w:rsid w:val="58734258"/>
    <w:rsid w:val="589E9BF5"/>
    <w:rsid w:val="58EBDEF0"/>
    <w:rsid w:val="5A211F68"/>
    <w:rsid w:val="5AA35651"/>
    <w:rsid w:val="5AC9949E"/>
    <w:rsid w:val="5AE47860"/>
    <w:rsid w:val="5B02E435"/>
    <w:rsid w:val="5B26CD13"/>
    <w:rsid w:val="5B39CE0C"/>
    <w:rsid w:val="5B4608BE"/>
    <w:rsid w:val="5C5DBDEC"/>
    <w:rsid w:val="5C5F79D0"/>
    <w:rsid w:val="5C8CCB0F"/>
    <w:rsid w:val="5C8F0810"/>
    <w:rsid w:val="5CCA4313"/>
    <w:rsid w:val="5D2B8562"/>
    <w:rsid w:val="5D7A6C64"/>
    <w:rsid w:val="5DA315D1"/>
    <w:rsid w:val="5E0CA086"/>
    <w:rsid w:val="5E686119"/>
    <w:rsid w:val="5E9A8692"/>
    <w:rsid w:val="5EAB5DDF"/>
    <w:rsid w:val="5FED8B55"/>
    <w:rsid w:val="601E51A8"/>
    <w:rsid w:val="605C1287"/>
    <w:rsid w:val="60B7B542"/>
    <w:rsid w:val="6245CBC6"/>
    <w:rsid w:val="62567B10"/>
    <w:rsid w:val="6256D0F5"/>
    <w:rsid w:val="62901036"/>
    <w:rsid w:val="63D9B45E"/>
    <w:rsid w:val="63FB4FCA"/>
    <w:rsid w:val="6407C5DC"/>
    <w:rsid w:val="64F11C87"/>
    <w:rsid w:val="65078D6A"/>
    <w:rsid w:val="65136E78"/>
    <w:rsid w:val="652AA1BF"/>
    <w:rsid w:val="6568F576"/>
    <w:rsid w:val="65790455"/>
    <w:rsid w:val="65B57BD3"/>
    <w:rsid w:val="6672B6AE"/>
    <w:rsid w:val="66FFAAA1"/>
    <w:rsid w:val="675EC25E"/>
    <w:rsid w:val="67FFDCBF"/>
    <w:rsid w:val="680EC9D3"/>
    <w:rsid w:val="682CA705"/>
    <w:rsid w:val="682CEEE3"/>
    <w:rsid w:val="68C5945F"/>
    <w:rsid w:val="6943F414"/>
    <w:rsid w:val="698099AD"/>
    <w:rsid w:val="69B05782"/>
    <w:rsid w:val="69C0FE66"/>
    <w:rsid w:val="69F37739"/>
    <w:rsid w:val="6A541E9B"/>
    <w:rsid w:val="6A68C4D7"/>
    <w:rsid w:val="6A8AE2E2"/>
    <w:rsid w:val="6A901223"/>
    <w:rsid w:val="6AD2E401"/>
    <w:rsid w:val="6B06BAE1"/>
    <w:rsid w:val="6B7F88F3"/>
    <w:rsid w:val="6B87AF7D"/>
    <w:rsid w:val="6BC028C6"/>
    <w:rsid w:val="6BD40676"/>
    <w:rsid w:val="6C46CBB6"/>
    <w:rsid w:val="6C9BA528"/>
    <w:rsid w:val="6D073194"/>
    <w:rsid w:val="6D5D7093"/>
    <w:rsid w:val="6D9C28B4"/>
    <w:rsid w:val="6DD467CA"/>
    <w:rsid w:val="6DDC7FF5"/>
    <w:rsid w:val="6DFABAC8"/>
    <w:rsid w:val="6E01A09A"/>
    <w:rsid w:val="6E9605AF"/>
    <w:rsid w:val="6F06E98E"/>
    <w:rsid w:val="6FE4C67A"/>
    <w:rsid w:val="708AA7A3"/>
    <w:rsid w:val="71A49615"/>
    <w:rsid w:val="71B89643"/>
    <w:rsid w:val="71EA3144"/>
    <w:rsid w:val="7261A132"/>
    <w:rsid w:val="729AA637"/>
    <w:rsid w:val="72E800CC"/>
    <w:rsid w:val="736544EC"/>
    <w:rsid w:val="73B34B0E"/>
    <w:rsid w:val="73CA9822"/>
    <w:rsid w:val="7415C539"/>
    <w:rsid w:val="747A90F4"/>
    <w:rsid w:val="753336E6"/>
    <w:rsid w:val="7595ED7A"/>
    <w:rsid w:val="75C5599A"/>
    <w:rsid w:val="75D01558"/>
    <w:rsid w:val="75D39653"/>
    <w:rsid w:val="75D52B5F"/>
    <w:rsid w:val="75D844D2"/>
    <w:rsid w:val="7649A9C5"/>
    <w:rsid w:val="76D355DB"/>
    <w:rsid w:val="770440BB"/>
    <w:rsid w:val="77CAFF18"/>
    <w:rsid w:val="781F6A2D"/>
    <w:rsid w:val="7820970E"/>
    <w:rsid w:val="78499F19"/>
    <w:rsid w:val="786563DF"/>
    <w:rsid w:val="7882C83C"/>
    <w:rsid w:val="7886C429"/>
    <w:rsid w:val="78EFD418"/>
    <w:rsid w:val="79B3D4FE"/>
    <w:rsid w:val="79BA9712"/>
    <w:rsid w:val="7A5E6670"/>
    <w:rsid w:val="7A728F35"/>
    <w:rsid w:val="7AC6BA1F"/>
    <w:rsid w:val="7B6869D9"/>
    <w:rsid w:val="7BD29F7D"/>
    <w:rsid w:val="7BE992C8"/>
    <w:rsid w:val="7BF857F7"/>
    <w:rsid w:val="7DAFA58B"/>
    <w:rsid w:val="7E1F412F"/>
    <w:rsid w:val="7E8C06C3"/>
    <w:rsid w:val="7E99BE05"/>
    <w:rsid w:val="7EFE9926"/>
    <w:rsid w:val="7F06E697"/>
    <w:rsid w:val="7F306B87"/>
    <w:rsid w:val="7F466F73"/>
    <w:rsid w:val="7F61F7D2"/>
    <w:rsid w:val="7F707BBA"/>
    <w:rsid w:val="7F974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C5B672"/>
  <w15:chartTrackingRefBased/>
  <w15:docId w15:val="{32459FDA-9065-4420-8ACA-3E11273563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E07821"/>
    <w:rPr>
      <w:rFonts w:asciiTheme="minorHAnsi" w:hAnsiTheme="minorHAnsi" w:eastAsiaTheme="minorEastAsia" w:cstheme="minorBidi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B57FA3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27C0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C27C06"/>
    <w:pPr>
      <w:tabs>
        <w:tab w:val="center" w:pos="4153"/>
        <w:tab w:val="right" w:pos="8306"/>
      </w:tabs>
    </w:pPr>
  </w:style>
  <w:style w:type="character" w:styleId="Hyperlink">
    <w:name w:val="Hyperlink"/>
    <w:basedOn w:val="DefaultParagraphFont"/>
    <w:uiPriority w:val="99"/>
    <w:unhideWhenUsed/>
    <w:rsid w:val="00FC3956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FC3956"/>
    <w:pPr>
      <w:ind w:left="720"/>
    </w:pPr>
  </w:style>
  <w:style w:type="character" w:styleId="bumpedfont20" w:customStyle="1">
    <w:name w:val="bumpedfont20"/>
    <w:basedOn w:val="DefaultParagraphFont"/>
    <w:rsid w:val="00AB184C"/>
  </w:style>
  <w:style w:type="paragraph" w:styleId="BalloonText">
    <w:name w:val="Balloon Text"/>
    <w:basedOn w:val="Normal"/>
    <w:link w:val="BalloonTextChar"/>
    <w:rsid w:val="009851EB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9851EB"/>
    <w:rPr>
      <w:rFonts w:ascii="Segoe UI" w:hAnsi="Segoe UI" w:cs="Segoe UI" w:eastAsiaTheme="minorHAnsi"/>
      <w:sz w:val="18"/>
      <w:szCs w:val="18"/>
      <w:lang w:eastAsia="en-US"/>
    </w:rPr>
  </w:style>
  <w:style w:type="paragraph" w:styleId="paragraph" w:customStyle="1">
    <w:name w:val="paragraph"/>
    <w:rsid w:val="00D52977"/>
    <w:pPr>
      <w:spacing w:before="100" w:after="100"/>
    </w:pPr>
    <w:rPr>
      <w:rFonts w:hAnsi="Arial Unicode MS" w:eastAsia="Arial Unicode MS" w:cs="Arial Unicode MS"/>
      <w:color w:val="000000"/>
      <w:sz w:val="24"/>
      <w:szCs w:val="24"/>
      <w:u w:color="000000"/>
      <w:lang w:val="en-US" w:eastAsia="en-US"/>
    </w:rPr>
  </w:style>
  <w:style w:type="paragraph" w:styleId="Body" w:customStyle="1">
    <w:name w:val="Body"/>
    <w:rsid w:val="0009050D"/>
    <w:rPr>
      <w:rFonts w:ascii="Helvetica" w:hAnsi="Helvetica" w:eastAsia="Helvetica" w:cs="Helvetica"/>
      <w:color w:val="000000"/>
      <w:sz w:val="22"/>
      <w:szCs w:val="22"/>
      <w:lang w:val="en-US" w:eastAsia="en-US"/>
    </w:rPr>
  </w:style>
  <w:style w:type="table" w:styleId="TableGrid">
    <w:name w:val="Table Grid"/>
    <w:basedOn w:val="TableNormal"/>
    <w:uiPriority w:val="39"/>
    <w:rsid w:val="0009050D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Default" w:customStyle="1">
    <w:name w:val="Default"/>
    <w:rsid w:val="00E7085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eading1Char" w:customStyle="1">
    <w:name w:val="Heading 1 Char"/>
    <w:basedOn w:val="DefaultParagraphFont"/>
    <w:link w:val="Heading1"/>
    <w:rsid w:val="00B57FA3"/>
    <w:rPr>
      <w:rFonts w:asciiTheme="majorHAnsi" w:hAnsiTheme="majorHAnsi" w:eastAsiaTheme="majorEastAsia" w:cstheme="majorBidi"/>
      <w:color w:val="2E74B5" w:themeColor="accent1" w:themeShade="BF"/>
      <w:sz w:val="32"/>
      <w:szCs w:val="32"/>
      <w:lang w:eastAsia="en-US"/>
    </w:rPr>
  </w:style>
  <w:style w:type="character" w:styleId="FollowedHyperlink">
    <w:name w:val="FollowedHyperlink"/>
    <w:basedOn w:val="DefaultParagraphFont"/>
    <w:rsid w:val="00B215DE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3028B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GB"/>
    </w:rPr>
  </w:style>
  <w:style w:type="character" w:styleId="HeaderChar" w:customStyle="1">
    <w:name w:val="Header Char"/>
    <w:link w:val="Header"/>
    <w:uiPriority w:val="99"/>
    <w:rsid w:val="00065C1E"/>
    <w:rPr>
      <w:rFonts w:asciiTheme="minorHAnsi" w:hAnsiTheme="minorHAnsi" w:eastAsiaTheme="minorEastAsia" w:cstheme="minorBidi"/>
      <w:sz w:val="24"/>
      <w:szCs w:val="24"/>
      <w:lang w:eastAsia="en-US"/>
    </w:rPr>
  </w:style>
  <w:style w:type="character" w:styleId="FooterChar" w:customStyle="1">
    <w:name w:val="Footer Char"/>
    <w:link w:val="Footer"/>
    <w:uiPriority w:val="99"/>
    <w:rsid w:val="00065C1E"/>
    <w:rPr>
      <w:rFonts w:asciiTheme="minorHAnsi" w:hAnsiTheme="minorHAnsi" w:eastAsiaTheme="minorEastAsia" w:cstheme="minorBidi"/>
      <w:sz w:val="24"/>
      <w:szCs w:val="24"/>
      <w:lang w:eastAsia="en-US"/>
    </w:rPr>
  </w:style>
  <w:style w:type="character" w:styleId="Emphasis">
    <w:name w:val="Emphasis"/>
    <w:basedOn w:val="DefaultParagraphFont"/>
    <w:qFormat/>
    <w:rsid w:val="00065C1E"/>
    <w:rPr>
      <w:i/>
      <w:iCs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6861B4"/>
    <w:rPr>
      <w:color w:val="808080"/>
      <w:shd w:val="clear" w:color="auto" w:fill="E6E6E6"/>
    </w:rPr>
  </w:style>
  <w:style w:type="paragraph" w:styleId="xmsonormal" w:customStyle="1">
    <w:name w:val="x_msonormal"/>
    <w:basedOn w:val="Normal"/>
    <w:rsid w:val="006F7A0E"/>
    <w:pPr>
      <w:spacing w:before="100" w:beforeAutospacing="1" w:after="100" w:afterAutospacing="1"/>
    </w:pPr>
    <w:rPr>
      <w:rFonts w:ascii="Times New Roman" w:hAnsi="Times New Roman" w:eastAsia="Times New Roman" w:cs="Times New Roman"/>
      <w:lang w:eastAsia="en-GB"/>
    </w:rPr>
  </w:style>
  <w:style w:type="character" w:styleId="highlight" w:customStyle="1">
    <w:name w:val="highlight"/>
    <w:basedOn w:val="DefaultParagraphFont"/>
    <w:rsid w:val="006F7A0E"/>
  </w:style>
  <w:style w:type="paragraph" w:styleId="TableStyle1" w:customStyle="1">
    <w:name w:val="Table Style 1"/>
    <w:rsid w:val="003E12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Helvetica" w:eastAsia="Helvetica" w:cs="Helvetica"/>
      <w:b/>
      <w:bCs/>
      <w:color w:val="000000"/>
      <w:bdr w:val="nil"/>
      <w:lang w:eastAsia="en-US"/>
    </w:rPr>
  </w:style>
  <w:style w:type="paragraph" w:styleId="TableStyle2" w:customStyle="1">
    <w:name w:val="Table Style 2"/>
    <w:rsid w:val="003E128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hAnsi="Helvetica" w:eastAsia="Helvetica" w:cs="Helvetica"/>
      <w:color w:val="000000"/>
      <w:bdr w:val="nil"/>
      <w:lang w:eastAsia="en-US"/>
    </w:rPr>
  </w:style>
  <w:style w:type="character" w:styleId="Hyperlink0" w:customStyle="1">
    <w:name w:val="Hyperlink.0"/>
    <w:basedOn w:val="DefaultParagraphFont"/>
    <w:rsid w:val="003E1281"/>
    <w:rPr>
      <w:u w:val="none"/>
    </w:rPr>
  </w:style>
  <w:style w:type="table" w:styleId="PlainTable3">
    <w:name w:val="Plain Table 3"/>
    <w:basedOn w:val="TableNormal"/>
    <w:uiPriority w:val="43"/>
    <w:rsid w:val="001C004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2">
    <w:name w:val="Plain Table 2"/>
    <w:basedOn w:val="TableNormal"/>
    <w:uiPriority w:val="42"/>
    <w:rsid w:val="001C004D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table" w:styleId="PlainTable1">
    <w:name w:val="Plain Table 1"/>
    <w:basedOn w:val="TableNormal"/>
    <w:uiPriority w:val="41"/>
    <w:rsid w:val="001C004D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1C004D"/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character" w:styleId="UnresolvedMention2" w:customStyle="1">
    <w:name w:val="Unresolved Mention2"/>
    <w:basedOn w:val="DefaultParagraphFont"/>
    <w:uiPriority w:val="99"/>
    <w:semiHidden/>
    <w:unhideWhenUsed/>
    <w:rsid w:val="00D92499"/>
    <w:rPr>
      <w:color w:val="605E5C"/>
      <w:shd w:val="clear" w:color="auto" w:fill="E1DFDD"/>
    </w:rPr>
  </w:style>
  <w:style w:type="character" w:styleId="normaltextrun1" w:customStyle="1">
    <w:name w:val="normaltextrun1"/>
    <w:basedOn w:val="DefaultParagraphFont"/>
    <w:rsid w:val="003B6722"/>
  </w:style>
  <w:style w:type="character" w:styleId="eop" w:customStyle="1">
    <w:name w:val="eop"/>
    <w:basedOn w:val="DefaultParagraphFont"/>
    <w:rsid w:val="003B6722"/>
  </w:style>
  <w:style w:type="character" w:styleId="CommentReference">
    <w:name w:val="Comment Reference"/>
    <w:basedOn w:val="DefaultParagraphFont"/>
    <w:rsid w:val="002536A8"/>
    <w:rPr>
      <w:sz w:val="16"/>
      <w:szCs w:val="16"/>
    </w:rPr>
  </w:style>
  <w:style w:type="paragraph" w:styleId="CommentText">
    <w:name w:val="Comment Text"/>
    <w:basedOn w:val="Normal"/>
    <w:link w:val="CommentTextChar"/>
    <w:rsid w:val="002536A8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rsid w:val="002536A8"/>
    <w:rPr>
      <w:rFonts w:asciiTheme="minorHAnsi" w:hAnsiTheme="minorHAnsi" w:eastAsiaTheme="minorEastAsia" w:cstheme="minorBidi"/>
      <w:lang w:eastAsia="en-US"/>
    </w:rPr>
  </w:style>
  <w:style w:type="paragraph" w:styleId="CommentSubject">
    <w:name w:val="Comment Subject"/>
    <w:basedOn w:val="CommentText"/>
    <w:next w:val="CommentText"/>
    <w:link w:val="CommentSubjectChar"/>
    <w:rsid w:val="002536A8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2536A8"/>
    <w:rPr>
      <w:rFonts w:asciiTheme="minorHAnsi" w:hAnsiTheme="minorHAnsi" w:eastAsiaTheme="minorEastAsia" w:cstheme="minorBidi"/>
      <w:b/>
      <w:bCs/>
      <w:lang w:eastAsia="en-US"/>
    </w:rPr>
  </w:style>
  <w:style w:type="character" w:styleId="normaltextrun" w:customStyle="1">
    <w:name w:val="normaltextrun"/>
    <w:basedOn w:val="DefaultParagraphFont"/>
    <w:rsid w:val="009E797B"/>
  </w:style>
  <w:style w:type="character" w:styleId="advancedproofingissue" w:customStyle="1">
    <w:name w:val="advancedproofingissue"/>
    <w:basedOn w:val="DefaultParagraphFont"/>
    <w:rsid w:val="009E797B"/>
  </w:style>
  <w:style w:type="character" w:styleId="spellingerror" w:customStyle="1">
    <w:name w:val="spellingerror"/>
    <w:basedOn w:val="DefaultParagraphFont"/>
    <w:rsid w:val="009E797B"/>
  </w:style>
  <w:style w:type="character" w:styleId="contextualspellingandgrammarerror" w:customStyle="1">
    <w:name w:val="contextualspellingandgrammarerror"/>
    <w:basedOn w:val="DefaultParagraphFont"/>
    <w:rsid w:val="009E797B"/>
  </w:style>
  <w:style w:type="character" w:styleId="Mention1" w:customStyle="1">
    <w:name w:val="Mention1"/>
    <w:basedOn w:val="DefaultParagraphFont"/>
    <w:uiPriority w:val="99"/>
    <w:unhideWhenUsed/>
    <w:rPr>
      <w:color w:val="2B579A"/>
      <w:shd w:val="clear" w:color="auto" w:fill="E6E6E6"/>
    </w:rPr>
  </w:style>
  <w:style w:type="character" w:styleId="apple-converted-space" w:customStyle="1">
    <w:name w:val="apple-converted-space"/>
    <w:basedOn w:val="DefaultParagraphFont"/>
    <w:rsid w:val="00D62A7D"/>
  </w:style>
  <w:style w:type="paragraph" w:styleId="BodyRegular" w:customStyle="1">
    <w:name w:val="Body Regular"/>
    <w:basedOn w:val="Normal"/>
    <w:rsid w:val="006346C7"/>
    <w:pPr>
      <w:spacing w:after="260" w:line="260" w:lineRule="exact"/>
    </w:pPr>
    <w:rPr>
      <w:rFonts w:ascii="Arial" w:hAnsi="Arial" w:eastAsia="Times New Roman" w:cs="Arial"/>
      <w:sz w:val="2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400A0"/>
    <w:rPr>
      <w:color w:val="605E5C"/>
      <w:shd w:val="clear" w:color="auto" w:fill="E1DFDD"/>
    </w:rPr>
  </w:style>
  <w:style w:type="paragraph" w:styleId="p1" w:customStyle="1">
    <w:name w:val="p1"/>
    <w:basedOn w:val="Normal"/>
    <w:rsid w:val="00E45528"/>
    <w:rPr>
      <w:rFonts w:ascii=".AppleSystemUIFont" w:hAnsi=".AppleSystemUIFont" w:cs="Times New Roman"/>
      <w:sz w:val="26"/>
      <w:szCs w:val="26"/>
      <w:lang w:eastAsia="en-GB"/>
    </w:rPr>
  </w:style>
  <w:style w:type="character" w:styleId="s1" w:customStyle="1">
    <w:name w:val="s1"/>
    <w:basedOn w:val="DefaultParagraphFont"/>
    <w:rsid w:val="00E45528"/>
    <w:rPr>
      <w:rFonts w:hint="default" w:ascii="UICTFontTextStyleBody" w:hAnsi="UICTFontTextStyleBody"/>
      <w:b w:val="0"/>
      <w:bCs w:val="0"/>
      <w:i w:val="0"/>
      <w:iCs w:val="0"/>
      <w:sz w:val="26"/>
      <w:szCs w:val="26"/>
    </w:rPr>
  </w:style>
  <w:style w:type="character" w:styleId="s2" w:customStyle="1">
    <w:name w:val="s2"/>
    <w:basedOn w:val="DefaultParagraphFont"/>
    <w:rsid w:val="00406D73"/>
    <w:rPr>
      <w:rFonts w:hint="default" w:ascii="UICTFontTextStyleBody" w:hAnsi="UICTFontTextStyleBody"/>
      <w:b w:val="0"/>
      <w:bCs w:val="0"/>
      <w:i w:val="0"/>
      <w:iCs w:val="0"/>
      <w:sz w:val="26"/>
      <w:szCs w:val="26"/>
    </w:rPr>
  </w:style>
  <w:style w:type="paragraph" w:styleId="canvaswidget" w:customStyle="1">
    <w:name w:val="canvas_widget"/>
    <w:basedOn w:val="Normal"/>
    <w:rsid w:val="00976AD6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styleId="req" w:customStyle="1">
    <w:name w:val="req"/>
    <w:basedOn w:val="DefaultParagraphFont"/>
    <w:rsid w:val="00976A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3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9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64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19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2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6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55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3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9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6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3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75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25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17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5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7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6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60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57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8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1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11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67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8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06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9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1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9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1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1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5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58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9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91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4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70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848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43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2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2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51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84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8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3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9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16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05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457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802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1778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095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5670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219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36907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847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250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5724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65296">
                                                                          <w:marLeft w:val="-75"/>
                                                                          <w:marRight w:val="0"/>
                                                                          <w:marTop w:val="30"/>
                                                                          <w:marBottom w:val="3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4977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370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7244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00861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91685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4516008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30"/>
                                                                                                  <w:marBottom w:val="3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0508804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3463723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  <w:div w:id="18079726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4003414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79495547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8540340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71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2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2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4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86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88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71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2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1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64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7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39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16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68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2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1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3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9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77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9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8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2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4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4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7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97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424109">
                              <w:marLeft w:val="15"/>
                              <w:marRight w:val="19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786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8671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563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264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5512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4868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34878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09211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65515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5474272">
                                                                      <w:marLeft w:val="405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469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50245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68676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38917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358915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39974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365900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single" w:sz="6" w:space="15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991190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6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0046860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870831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743705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78414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75475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73354565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80677970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6030919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343205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138544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534508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9752836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20988157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398831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21879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0307028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6411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48415416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4793408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9507149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808091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1091440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35052624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92157057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19866069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52625690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209041724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21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2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9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20/10/relationships/intelligence" Target="intelligence2.xml" Id="rId26" /><Relationship Type="http://schemas.openxmlformats.org/officeDocument/2006/relationships/customXml" Target="../customXml/item3.xml" Id="rId3" /><Relationship Type="http://schemas.openxmlformats.org/officeDocument/2006/relationships/header" Target="header1.xml" Id="rId21" /><Relationship Type="http://schemas.openxmlformats.org/officeDocument/2006/relationships/styles" Target="styles.xml" Id="rId7" /><Relationship Type="http://schemas.openxmlformats.org/officeDocument/2006/relationships/theme" Target="theme/theme1.xml" Id="rId25" /><Relationship Type="http://schemas.openxmlformats.org/officeDocument/2006/relationships/customXml" Target="../customXml/item2.xml" Id="rId2" /><Relationship Type="http://schemas.microsoft.com/office/2016/09/relationships/commentsIds" Target="commentsIds.xml" Id="rId16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microsoft.com/office/2011/relationships/people" Target="people.xml" Id="rId24" /><Relationship Type="http://schemas.openxmlformats.org/officeDocument/2006/relationships/customXml" Target="../customXml/item5.xml" Id="rId5" /><Relationship Type="http://schemas.microsoft.com/office/2011/relationships/commentsExtended" Target="commentsExtended.xml" Id="rId15" /><Relationship Type="http://schemas.openxmlformats.org/officeDocument/2006/relationships/fontTable" Target="fontTable.xml" Id="rId23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22" /><Relationship Type="http://schemas.openxmlformats.org/officeDocument/2006/relationships/hyperlink" Target="mailto:bhmc@lambeth.gov.uk" TargetMode="External" Id="R2508a21ac7d74c3c" /><Relationship Type="http://schemas.openxmlformats.org/officeDocument/2006/relationships/hyperlink" Target="mailto:bhmc@lambeth.gov.uk" TargetMode="External" Id="R7db724113a834cfd" /><Relationship Type="http://schemas.openxmlformats.org/officeDocument/2006/relationships/hyperlink" Target="mailto:bhmc@lambeth.gov.uk" TargetMode="External" Id="R3527b98d1f284406" /><Relationship Type="http://schemas.openxmlformats.org/officeDocument/2006/relationships/hyperlink" Target="https://www.lambethmusic.co.uk/_files/ugd/0411a2_9feaadeff48d4574882b0b0e2be1a5aa.pdf" TargetMode="External" Id="R2f41be1ab3fe4ab6" /><Relationship Type="http://schemas.openxmlformats.org/officeDocument/2006/relationships/hyperlink" Target="mailto:bhmc@lambeth.gov.uk" TargetMode="External" Id="Ra4a260c61e814155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oleObject" Target="embeddings/oleObject1.bin"/><Relationship Id="rId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iver\Desktop\LMS%20Letterhead%2014-15.dotx" TargetMode="Externa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C2E07CD8ECE945BBB7CBF55EEC7397" ma:contentTypeVersion="15" ma:contentTypeDescription="Create a new document." ma:contentTypeScope="" ma:versionID="7dfddc4918d40566529976f2e2a93e49">
  <xsd:schema xmlns:xsd="http://www.w3.org/2001/XMLSchema" xmlns:xs="http://www.w3.org/2001/XMLSchema" xmlns:p="http://schemas.microsoft.com/office/2006/metadata/properties" xmlns:ns2="9fd6b04e-0f57-4ada-ad4f-94984c8b9cd4" xmlns:ns3="ed4032c7-d438-4857-ae62-68bab6c49aa9" targetNamespace="http://schemas.microsoft.com/office/2006/metadata/properties" ma:root="true" ma:fieldsID="16c8f0eade2e09126b67bf5d5d63f6bc" ns2:_="" ns3:_="">
    <xsd:import namespace="9fd6b04e-0f57-4ada-ad4f-94984c8b9cd4"/>
    <xsd:import namespace="ed4032c7-d438-4857-ae62-68bab6c49aa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d6b04e-0f57-4ada-ad4f-94984c8b9c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4032c7-d438-4857-ae62-68bab6c49a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9fd6b04e-0f57-4ada-ad4f-94984c8b9cd4">
      <UserInfo>
        <DisplayName>Bryan Welton</DisplayName>
        <AccountId>1582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3B66C80-E7BC-4880-95D4-5E8EAEB31DD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3233AE-9AA0-40FD-B51C-DDA79767FBB0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9fd6b04e-0f57-4ada-ad4f-94984c8b9cd4"/>
    <ds:schemaRef ds:uri="ed4032c7-d438-4857-ae62-68bab6c49aa9"/>
  </ds:schemaRefs>
</ds:datastoreItem>
</file>

<file path=customXml/itemProps3.xml><?xml version="1.0" encoding="utf-8"?>
<ds:datastoreItem xmlns:ds="http://schemas.openxmlformats.org/officeDocument/2006/customXml" ds:itemID="{38ECE239-2ADD-4E12-A323-BC6BB909786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FB2EA7DF-91DE-4342-8312-079FBBF0FFF4}">
  <ds:schemaRefs>
    <ds:schemaRef ds:uri="http://schemas.openxmlformats.org/officeDocument/2006/bibliography"/>
    <ds:schemaRef ds:uri="http://www.w3.org/2000/xmlns/"/>
  </ds:schemaRefs>
</ds:datastoreItem>
</file>

<file path=customXml/itemProps5.xml><?xml version="1.0" encoding="utf-8"?>
<ds:datastoreItem xmlns:ds="http://schemas.openxmlformats.org/officeDocument/2006/customXml" ds:itemID="{2A42BCE1-60B9-4B74-AA65-AFDA88BF3AEE}">
  <ds:schemaRefs>
    <ds:schemaRef ds:uri="http://schemas.microsoft.com/office/2006/metadata/properties"/>
    <ds:schemaRef ds:uri="http://www.w3.org/2000/xmlns/"/>
    <ds:schemaRef ds:uri="9fd6b04e-0f57-4ada-ad4f-94984c8b9cd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LMS%20Letterhead%2014-15.dotx</ap:Template>
  <ap:Application>Microsoft Word for the web</ap:Application>
  <ap:DocSecurity>0</ap:DocSecurity>
  <ap:ScaleCrop>false</ap:ScaleCrop>
  <ap:Company>LMS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Dan</dc:creator>
  <keywords/>
  <lastModifiedBy>Daniel Clarke</lastModifiedBy>
  <revision>49</revision>
  <lastPrinted>2018-11-16T15:27:00.0000000Z</lastPrinted>
  <dcterms:created xsi:type="dcterms:W3CDTF">2026-02-19T14:40:00.0000000Z</dcterms:created>
  <dcterms:modified xsi:type="dcterms:W3CDTF">2026-09-04T13:23:06.2616997Z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lpwstr>1</vt:lpwstr>
  </property>
  <property fmtid="{D5CDD505-2E9C-101B-9397-08002B2CF9AE}" pid="3" name="ContentTypeId">
    <vt:lpwstr>0x01010058C2E07CD8ECE945BBB7CBF55EEC7397</vt:lpwstr>
  </property>
</Properties>
</file>